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460B" w14:textId="2340A6B4" w:rsidR="007F5425" w:rsidRPr="00EF434F" w:rsidRDefault="007F5425" w:rsidP="007F5425">
      <w:pPr>
        <w:tabs>
          <w:tab w:val="center" w:pos="4817"/>
          <w:tab w:val="left" w:pos="8010"/>
        </w:tabs>
        <w:spacing w:line="227" w:lineRule="auto"/>
        <w:ind w:right="-279"/>
        <w:jc w:val="center"/>
        <w:rPr>
          <w:rFonts w:ascii="Arial" w:hAnsi="Arial" w:cs="Arial"/>
          <w:b/>
          <w:bCs/>
          <w:sz w:val="26"/>
          <w:szCs w:val="26"/>
        </w:rPr>
      </w:pPr>
      <w:r w:rsidRPr="00EF434F">
        <w:rPr>
          <w:rFonts w:ascii="Arial" w:hAnsi="Arial" w:cs="Arial"/>
          <w:b/>
          <w:bCs/>
          <w:sz w:val="26"/>
          <w:szCs w:val="26"/>
        </w:rPr>
        <w:t>BRADFORD WEST GWILLIMBURY / INNISFIL POLICE SERVICES BOARD</w:t>
      </w:r>
    </w:p>
    <w:p w14:paraId="4281460C" w14:textId="135771C0" w:rsidR="007F5425" w:rsidRPr="00EF434F" w:rsidRDefault="000E0863" w:rsidP="000E086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EF434F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2814683" wp14:editId="42814684">
            <wp:simplePos x="0" y="0"/>
            <wp:positionH relativeFrom="column">
              <wp:posOffset>161290</wp:posOffset>
            </wp:positionH>
            <wp:positionV relativeFrom="paragraph">
              <wp:posOffset>109441</wp:posOffset>
            </wp:positionV>
            <wp:extent cx="926465" cy="8267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B_LOGO_TransparentBackgroun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478">
        <w:rPr>
          <w:rFonts w:ascii="Arial" w:hAnsi="Arial" w:cs="Arial"/>
          <w:b/>
          <w:bCs/>
          <w:sz w:val="26"/>
          <w:szCs w:val="26"/>
        </w:rPr>
        <w:t xml:space="preserve">SPECIAL </w:t>
      </w:r>
      <w:r w:rsidR="007F5425" w:rsidRPr="00EF434F">
        <w:rPr>
          <w:rFonts w:ascii="Arial" w:hAnsi="Arial" w:cs="Arial"/>
          <w:b/>
          <w:bCs/>
          <w:sz w:val="26"/>
          <w:szCs w:val="26"/>
        </w:rPr>
        <w:t>MEETING AGENDA</w:t>
      </w:r>
    </w:p>
    <w:p w14:paraId="4281460D" w14:textId="77777777" w:rsidR="007F5425" w:rsidRPr="00EF434F" w:rsidRDefault="007F5425" w:rsidP="007F5425">
      <w:pPr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281460E" w14:textId="3CA31B51" w:rsidR="007F5425" w:rsidRPr="00EF434F" w:rsidRDefault="00FE3F73" w:rsidP="007F5425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Wednes</w:t>
      </w:r>
      <w:r w:rsidR="00011377">
        <w:rPr>
          <w:rFonts w:ascii="Arial" w:hAnsi="Arial" w:cs="Arial"/>
          <w:b/>
          <w:bCs/>
          <w:color w:val="000000"/>
          <w:sz w:val="24"/>
          <w:szCs w:val="24"/>
        </w:rPr>
        <w:t xml:space="preserve">day, </w:t>
      </w:r>
      <w:r w:rsidR="00563198">
        <w:rPr>
          <w:rFonts w:ascii="Arial" w:hAnsi="Arial" w:cs="Arial"/>
          <w:b/>
          <w:bCs/>
          <w:color w:val="000000"/>
          <w:sz w:val="24"/>
          <w:szCs w:val="24"/>
        </w:rPr>
        <w:t>July 15, 2026</w:t>
      </w:r>
    </w:p>
    <w:p w14:paraId="4281460F" w14:textId="77777777" w:rsidR="007F5425" w:rsidRPr="00EF434F" w:rsidRDefault="007F5425" w:rsidP="007F5425">
      <w:pPr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B5BB572" w14:textId="2EC79B7C" w:rsidR="00B97E4B" w:rsidRDefault="00563198" w:rsidP="00B97E4B">
      <w:pPr>
        <w:spacing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177 Church Street, Bradford ON</w:t>
      </w:r>
    </w:p>
    <w:p w14:paraId="42814612" w14:textId="659E26B1" w:rsidR="00052B53" w:rsidRPr="00EF434F" w:rsidRDefault="00563198" w:rsidP="00563198">
      <w:pPr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Room B</w:t>
      </w:r>
    </w:p>
    <w:p w14:paraId="42814613" w14:textId="0C48AF01" w:rsidR="00C22329" w:rsidRPr="00713616" w:rsidRDefault="00C22329" w:rsidP="007F5425">
      <w:pPr>
        <w:jc w:val="center"/>
        <w:rPr>
          <w:rFonts w:ascii="Arial" w:hAnsi="Arial" w:cs="Arial"/>
          <w:sz w:val="24"/>
          <w:szCs w:val="24"/>
        </w:rPr>
      </w:pPr>
    </w:p>
    <w:p w14:paraId="42814614" w14:textId="77777777" w:rsidR="00F22F62" w:rsidRPr="00D56001" w:rsidRDefault="00F22F62" w:rsidP="00DD5F3C">
      <w:pPr>
        <w:pBdr>
          <w:bottom w:val="single" w:sz="18" w:space="1" w:color="auto"/>
        </w:pBdr>
        <w:jc w:val="center"/>
        <w:rPr>
          <w:b/>
          <w:bCs/>
          <w:sz w:val="4"/>
          <w:szCs w:val="4"/>
        </w:rPr>
      </w:pPr>
    </w:p>
    <w:p w14:paraId="42814615" w14:textId="77777777" w:rsidR="00D623C6" w:rsidRDefault="00D623C6">
      <w:pPr>
        <w:rPr>
          <w:rFonts w:ascii="Arial" w:hAnsi="Arial" w:cs="Arial"/>
          <w:sz w:val="24"/>
          <w:szCs w:val="24"/>
        </w:rPr>
      </w:pPr>
    </w:p>
    <w:p w14:paraId="42814617" w14:textId="77777777" w:rsidR="00B772A2" w:rsidRPr="00BC33C4" w:rsidRDefault="0013032E" w:rsidP="00832199">
      <w:pPr>
        <w:pStyle w:val="DWPVL1"/>
        <w:tabs>
          <w:tab w:val="clear" w:pos="1440"/>
          <w:tab w:val="left" w:pos="741"/>
        </w:tabs>
        <w:spacing w:after="0" w:line="360" w:lineRule="auto"/>
        <w:ind w:left="720" w:hanging="720"/>
        <w:rPr>
          <w:rFonts w:ascii="Arial" w:hAnsi="Arial" w:cs="Arial"/>
          <w:b/>
        </w:rPr>
      </w:pPr>
      <w:r w:rsidRPr="00BC33C4">
        <w:rPr>
          <w:rFonts w:ascii="Arial" w:hAnsi="Arial" w:cs="Arial"/>
          <w:b/>
        </w:rPr>
        <w:t>CALL TO ORDER</w:t>
      </w:r>
    </w:p>
    <w:p w14:paraId="42814618" w14:textId="77777777" w:rsidR="004778EF" w:rsidRPr="00BC33C4" w:rsidRDefault="004778EF" w:rsidP="00D56001">
      <w:pPr>
        <w:pStyle w:val="DWPVL1"/>
        <w:numPr>
          <w:ilvl w:val="0"/>
          <w:numId w:val="0"/>
        </w:numPr>
        <w:tabs>
          <w:tab w:val="left" w:pos="741"/>
        </w:tabs>
        <w:spacing w:after="0"/>
        <w:rPr>
          <w:rFonts w:ascii="Arial" w:hAnsi="Arial" w:cs="Arial"/>
        </w:rPr>
      </w:pPr>
    </w:p>
    <w:p w14:paraId="42814619" w14:textId="77777777" w:rsidR="0013032E" w:rsidRDefault="0013032E" w:rsidP="00BC33C4">
      <w:pPr>
        <w:pStyle w:val="DWPVL1"/>
        <w:tabs>
          <w:tab w:val="clear" w:pos="1440"/>
          <w:tab w:val="left" w:pos="741"/>
        </w:tabs>
        <w:spacing w:after="0" w:line="360" w:lineRule="auto"/>
        <w:ind w:left="709" w:hanging="709"/>
        <w:rPr>
          <w:rFonts w:ascii="Arial" w:hAnsi="Arial" w:cs="Arial"/>
          <w:b/>
        </w:rPr>
      </w:pPr>
      <w:r w:rsidRPr="00BC33C4">
        <w:rPr>
          <w:rFonts w:ascii="Arial" w:hAnsi="Arial" w:cs="Arial"/>
          <w:b/>
        </w:rPr>
        <w:t>DECLARATIONS OF PECUNIARY INTEREST</w:t>
      </w:r>
      <w:r w:rsidR="00D24E63" w:rsidRPr="00BC33C4">
        <w:rPr>
          <w:rFonts w:ascii="Arial" w:hAnsi="Arial" w:cs="Arial"/>
          <w:b/>
        </w:rPr>
        <w:t xml:space="preserve"> - </w:t>
      </w:r>
      <w:r w:rsidR="00A06CE7" w:rsidRPr="00BC33C4">
        <w:rPr>
          <w:rFonts w:ascii="Arial" w:hAnsi="Arial" w:cs="Arial"/>
          <w:b/>
        </w:rPr>
        <w:t>CLOSED SESSION ITEMS</w:t>
      </w:r>
    </w:p>
    <w:p w14:paraId="7AB1E730" w14:textId="77777777" w:rsidR="00BC33C4" w:rsidRPr="00BC33C4" w:rsidRDefault="00BC33C4" w:rsidP="00BC33C4">
      <w:pPr>
        <w:pStyle w:val="DWPVL1"/>
        <w:numPr>
          <w:ilvl w:val="0"/>
          <w:numId w:val="0"/>
        </w:numPr>
        <w:tabs>
          <w:tab w:val="left" w:pos="741"/>
        </w:tabs>
        <w:spacing w:after="0"/>
        <w:ind w:left="709"/>
        <w:rPr>
          <w:rFonts w:ascii="Arial" w:hAnsi="Arial" w:cs="Arial"/>
          <w:b/>
        </w:rPr>
      </w:pPr>
    </w:p>
    <w:p w14:paraId="5A0704FD" w14:textId="13775081" w:rsidR="00935A13" w:rsidRPr="00BC33C4" w:rsidRDefault="00935A13" w:rsidP="00BD3BFE">
      <w:pPr>
        <w:pStyle w:val="DWPVL1"/>
        <w:tabs>
          <w:tab w:val="clear" w:pos="1440"/>
          <w:tab w:val="num" w:pos="709"/>
        </w:tabs>
        <w:spacing w:after="0"/>
        <w:rPr>
          <w:rFonts w:ascii="Arial" w:hAnsi="Arial" w:cs="Arial"/>
          <w:b/>
        </w:rPr>
      </w:pPr>
      <w:r w:rsidRPr="00BC33C4">
        <w:rPr>
          <w:rFonts w:ascii="Arial" w:hAnsi="Arial" w:cs="Arial"/>
          <w:b/>
        </w:rPr>
        <w:t xml:space="preserve">ADOPTION OF </w:t>
      </w:r>
      <w:r w:rsidR="00780478">
        <w:rPr>
          <w:rFonts w:ascii="Arial" w:hAnsi="Arial" w:cs="Arial"/>
          <w:b/>
        </w:rPr>
        <w:t xml:space="preserve">SPECIAL </w:t>
      </w:r>
      <w:r w:rsidRPr="00BC33C4">
        <w:rPr>
          <w:rFonts w:ascii="Arial" w:hAnsi="Arial" w:cs="Arial"/>
          <w:b/>
        </w:rPr>
        <w:t>CLOSED SESSION AGENDA</w:t>
      </w:r>
    </w:p>
    <w:p w14:paraId="5A57568B" w14:textId="77777777" w:rsidR="00935A13" w:rsidRPr="00BC33C4" w:rsidRDefault="00935A13" w:rsidP="00935A13">
      <w:pPr>
        <w:pStyle w:val="ListParagraph"/>
        <w:rPr>
          <w:rFonts w:ascii="Arial" w:hAnsi="Arial" w:cs="Arial"/>
          <w:b/>
          <w:sz w:val="12"/>
          <w:szCs w:val="12"/>
        </w:rPr>
      </w:pPr>
    </w:p>
    <w:p w14:paraId="639FFD44" w14:textId="77777777" w:rsidR="00935A13" w:rsidRPr="00BC33C4" w:rsidRDefault="00935A13" w:rsidP="00935A13">
      <w:pPr>
        <w:pStyle w:val="DWPVL1"/>
        <w:numPr>
          <w:ilvl w:val="0"/>
          <w:numId w:val="0"/>
        </w:numPr>
        <w:tabs>
          <w:tab w:val="left" w:pos="741"/>
        </w:tabs>
        <w:spacing w:after="0"/>
        <w:ind w:left="741"/>
        <w:jc w:val="left"/>
        <w:rPr>
          <w:rFonts w:ascii="Arial" w:hAnsi="Arial" w:cs="Arial"/>
          <w:i/>
        </w:rPr>
      </w:pPr>
      <w:r w:rsidRPr="00BC33C4">
        <w:rPr>
          <w:rFonts w:ascii="Arial" w:hAnsi="Arial" w:cs="Arial"/>
          <w:i/>
          <w:u w:val="single"/>
        </w:rPr>
        <w:t>Recommendation:</w:t>
      </w:r>
      <w:r w:rsidRPr="00BC33C4">
        <w:rPr>
          <w:rFonts w:ascii="Arial" w:hAnsi="Arial" w:cs="Arial"/>
          <w:i/>
        </w:rPr>
        <w:t xml:space="preserve"> </w:t>
      </w:r>
    </w:p>
    <w:p w14:paraId="0BC413B1" w14:textId="3BF2F90C" w:rsidR="00935A13" w:rsidRPr="00BC33C4" w:rsidRDefault="00935A13" w:rsidP="00935A13">
      <w:pPr>
        <w:pStyle w:val="DWPVL1"/>
        <w:numPr>
          <w:ilvl w:val="0"/>
          <w:numId w:val="0"/>
        </w:numPr>
        <w:tabs>
          <w:tab w:val="left" w:pos="741"/>
        </w:tabs>
        <w:spacing w:after="0"/>
        <w:ind w:left="741"/>
        <w:jc w:val="left"/>
        <w:rPr>
          <w:rFonts w:ascii="Arial" w:hAnsi="Arial" w:cs="Arial"/>
          <w:i/>
        </w:rPr>
      </w:pPr>
      <w:r w:rsidRPr="00BC33C4">
        <w:rPr>
          <w:rFonts w:ascii="Arial" w:hAnsi="Arial" w:cs="Arial"/>
          <w:i/>
        </w:rPr>
        <w:t xml:space="preserve">That the </w:t>
      </w:r>
      <w:r w:rsidR="00780478">
        <w:rPr>
          <w:rFonts w:ascii="Arial" w:hAnsi="Arial" w:cs="Arial"/>
          <w:i/>
        </w:rPr>
        <w:t xml:space="preserve">Special </w:t>
      </w:r>
      <w:r w:rsidRPr="00BC33C4">
        <w:rPr>
          <w:rFonts w:ascii="Arial" w:hAnsi="Arial" w:cs="Arial"/>
          <w:i/>
        </w:rPr>
        <w:t xml:space="preserve">Closed Session Agenda dated </w:t>
      </w:r>
      <w:r w:rsidR="00563198">
        <w:rPr>
          <w:rFonts w:ascii="Arial" w:hAnsi="Arial" w:cs="Arial"/>
          <w:i/>
        </w:rPr>
        <w:t>July 15, 2026</w:t>
      </w:r>
      <w:r w:rsidR="00601E99">
        <w:rPr>
          <w:rFonts w:ascii="Arial" w:hAnsi="Arial" w:cs="Arial"/>
          <w:i/>
        </w:rPr>
        <w:t>,</w:t>
      </w:r>
      <w:r w:rsidRPr="00BC33C4">
        <w:rPr>
          <w:rFonts w:ascii="Arial" w:hAnsi="Arial" w:cs="Arial"/>
          <w:i/>
        </w:rPr>
        <w:t xml:space="preserve"> be adopted as printed.</w:t>
      </w:r>
    </w:p>
    <w:p w14:paraId="7C3415AF" w14:textId="77777777" w:rsidR="00935A13" w:rsidRPr="00BC33C4" w:rsidRDefault="00935A13" w:rsidP="00BC33C4">
      <w:pPr>
        <w:pStyle w:val="DWPVL1"/>
        <w:numPr>
          <w:ilvl w:val="0"/>
          <w:numId w:val="0"/>
        </w:numPr>
        <w:tabs>
          <w:tab w:val="left" w:pos="741"/>
        </w:tabs>
        <w:spacing w:after="0" w:line="360" w:lineRule="auto"/>
        <w:ind w:left="741"/>
        <w:rPr>
          <w:rFonts w:ascii="Arial" w:hAnsi="Arial" w:cs="Arial"/>
        </w:rPr>
      </w:pPr>
    </w:p>
    <w:p w14:paraId="7530D71A" w14:textId="3E7104EF" w:rsidR="00935A13" w:rsidRPr="00BC33C4" w:rsidRDefault="00780478" w:rsidP="00935A13">
      <w:pPr>
        <w:pStyle w:val="DWPVL1"/>
        <w:tabs>
          <w:tab w:val="clear" w:pos="1440"/>
          <w:tab w:val="left" w:pos="741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SPECIAL </w:t>
      </w:r>
      <w:r w:rsidR="00935A13" w:rsidRPr="00BC33C4">
        <w:rPr>
          <w:rFonts w:ascii="Arial" w:hAnsi="Arial" w:cs="Arial"/>
          <w:b/>
        </w:rPr>
        <w:t>CLOSED SESSION</w:t>
      </w:r>
    </w:p>
    <w:p w14:paraId="6DB8FC73" w14:textId="77777777" w:rsidR="00935A13" w:rsidRPr="00BC33C4" w:rsidRDefault="00935A13" w:rsidP="00935A13">
      <w:pPr>
        <w:pStyle w:val="DWPVL1"/>
        <w:numPr>
          <w:ilvl w:val="0"/>
          <w:numId w:val="0"/>
        </w:numPr>
        <w:tabs>
          <w:tab w:val="left" w:pos="741"/>
        </w:tabs>
        <w:spacing w:after="0"/>
        <w:rPr>
          <w:rFonts w:ascii="Arial" w:hAnsi="Arial" w:cs="Arial"/>
          <w:sz w:val="12"/>
          <w:szCs w:val="12"/>
        </w:rPr>
      </w:pPr>
    </w:p>
    <w:p w14:paraId="6CB9B94B" w14:textId="5540C447" w:rsidR="00935A13" w:rsidRPr="00BC33C4" w:rsidRDefault="00935A13" w:rsidP="00935A13">
      <w:pPr>
        <w:pStyle w:val="DWPVL1"/>
        <w:numPr>
          <w:ilvl w:val="0"/>
          <w:numId w:val="0"/>
        </w:numPr>
        <w:tabs>
          <w:tab w:val="left" w:pos="741"/>
        </w:tabs>
        <w:spacing w:after="0"/>
        <w:rPr>
          <w:rFonts w:ascii="Arial" w:hAnsi="Arial" w:cs="Arial"/>
        </w:rPr>
      </w:pPr>
      <w:r w:rsidRPr="00BC33C4">
        <w:rPr>
          <w:rFonts w:ascii="Arial" w:hAnsi="Arial" w:cs="Arial"/>
        </w:rPr>
        <w:tab/>
      </w:r>
      <w:r w:rsidRPr="00BC33C4">
        <w:rPr>
          <w:rFonts w:ascii="Arial" w:hAnsi="Arial" w:cs="Arial"/>
          <w:b/>
        </w:rPr>
        <w:t>4.1</w:t>
      </w:r>
      <w:r w:rsidRPr="00BC33C4">
        <w:rPr>
          <w:rFonts w:ascii="Arial" w:hAnsi="Arial" w:cs="Arial"/>
        </w:rPr>
        <w:t xml:space="preserve"> Convene </w:t>
      </w:r>
      <w:r w:rsidR="00780478">
        <w:rPr>
          <w:rFonts w:ascii="Arial" w:hAnsi="Arial" w:cs="Arial"/>
        </w:rPr>
        <w:t xml:space="preserve">Special </w:t>
      </w:r>
      <w:r w:rsidRPr="00BC33C4">
        <w:rPr>
          <w:rFonts w:ascii="Arial" w:hAnsi="Arial" w:cs="Arial"/>
        </w:rPr>
        <w:t>Closed Session</w:t>
      </w:r>
    </w:p>
    <w:p w14:paraId="2C065348" w14:textId="77777777" w:rsidR="00935A13" w:rsidRPr="00BC33C4" w:rsidRDefault="00935A13" w:rsidP="00935A13">
      <w:pPr>
        <w:pStyle w:val="Default"/>
        <w:ind w:left="709"/>
        <w:rPr>
          <w:i/>
          <w:iCs/>
          <w:sz w:val="12"/>
          <w:szCs w:val="12"/>
          <w:u w:val="single"/>
        </w:rPr>
      </w:pPr>
    </w:p>
    <w:p w14:paraId="09B5AD54" w14:textId="77777777" w:rsidR="00935A13" w:rsidRPr="00BC33C4" w:rsidRDefault="00935A13" w:rsidP="00935A13">
      <w:pPr>
        <w:pStyle w:val="Default"/>
        <w:ind w:left="720"/>
        <w:rPr>
          <w:i/>
          <w:iCs/>
        </w:rPr>
      </w:pPr>
      <w:r w:rsidRPr="00BC33C4">
        <w:rPr>
          <w:i/>
          <w:iCs/>
          <w:u w:val="single"/>
        </w:rPr>
        <w:t>Recommendation:</w:t>
      </w:r>
      <w:r w:rsidRPr="00BC33C4">
        <w:rPr>
          <w:i/>
          <w:iCs/>
        </w:rPr>
        <w:t xml:space="preserve"> </w:t>
      </w:r>
    </w:p>
    <w:p w14:paraId="19C71D86" w14:textId="2BF4EE88" w:rsidR="00935A13" w:rsidRPr="00BC33C4" w:rsidRDefault="00332213" w:rsidP="00252D04">
      <w:pPr>
        <w:pStyle w:val="Default"/>
        <w:spacing w:line="276" w:lineRule="auto"/>
        <w:ind w:left="709"/>
        <w:rPr>
          <w:i/>
        </w:rPr>
      </w:pPr>
      <w:r w:rsidRPr="00EF434F">
        <w:rPr>
          <w:i/>
          <w:iCs/>
        </w:rPr>
        <w:t xml:space="preserve">That the Board resolve itself into closed session to discuss matters under the provisions of the </w:t>
      </w:r>
      <w:r w:rsidRPr="008008C5">
        <w:rPr>
          <w:i/>
          <w:iCs/>
          <w:color w:val="auto"/>
        </w:rPr>
        <w:t>Community Safety and Policing Act,</w:t>
      </w:r>
      <w:r w:rsidRPr="008008C5">
        <w:rPr>
          <w:color w:val="auto"/>
        </w:rPr>
        <w:t> Section 44 (1)</w:t>
      </w:r>
      <w:r>
        <w:rPr>
          <w:color w:val="auto"/>
        </w:rPr>
        <w:t xml:space="preserve"> (2)</w:t>
      </w:r>
      <w:r w:rsidRPr="008008C5">
        <w:rPr>
          <w:color w:val="auto"/>
        </w:rPr>
        <w:t xml:space="preserve"> </w:t>
      </w:r>
      <w:r w:rsidRPr="00EF434F">
        <w:rPr>
          <w:i/>
          <w:iCs/>
        </w:rPr>
        <w:t xml:space="preserve">to address </w:t>
      </w:r>
      <w:r>
        <w:rPr>
          <w:i/>
        </w:rPr>
        <w:t>i</w:t>
      </w:r>
      <w:r w:rsidRPr="00EF434F">
        <w:rPr>
          <w:i/>
        </w:rPr>
        <w:t>ntimate financial and personal matters and matters involving public security</w:t>
      </w:r>
      <w:r w:rsidR="00935A13" w:rsidRPr="00BC33C4">
        <w:rPr>
          <w:i/>
        </w:rPr>
        <w:t>.</w:t>
      </w:r>
    </w:p>
    <w:p w14:paraId="06C46564" w14:textId="77777777" w:rsidR="00935A13" w:rsidRPr="00BC33C4" w:rsidRDefault="00935A13" w:rsidP="00935A13">
      <w:pPr>
        <w:pStyle w:val="DWPVL1"/>
        <w:numPr>
          <w:ilvl w:val="0"/>
          <w:numId w:val="0"/>
        </w:numPr>
        <w:tabs>
          <w:tab w:val="left" w:pos="741"/>
        </w:tabs>
        <w:spacing w:after="0"/>
        <w:rPr>
          <w:rFonts w:ascii="Arial" w:hAnsi="Arial" w:cs="Arial"/>
        </w:rPr>
      </w:pPr>
    </w:p>
    <w:p w14:paraId="37725A49" w14:textId="77777777" w:rsidR="00935A13" w:rsidRPr="00BC33C4" w:rsidRDefault="00935A13" w:rsidP="00BC33C4">
      <w:pPr>
        <w:pStyle w:val="DWPVL1"/>
        <w:numPr>
          <w:ilvl w:val="0"/>
          <w:numId w:val="0"/>
        </w:numPr>
        <w:tabs>
          <w:tab w:val="left" w:pos="741"/>
        </w:tabs>
        <w:rPr>
          <w:rFonts w:ascii="Arial" w:hAnsi="Arial" w:cs="Arial"/>
        </w:rPr>
      </w:pPr>
      <w:r w:rsidRPr="00BC33C4">
        <w:rPr>
          <w:rFonts w:ascii="Arial" w:hAnsi="Arial" w:cs="Arial"/>
          <w:b/>
        </w:rPr>
        <w:tab/>
        <w:t>4.2</w:t>
      </w:r>
      <w:r w:rsidRPr="00BC33C4">
        <w:rPr>
          <w:rFonts w:ascii="Arial" w:hAnsi="Arial" w:cs="Arial"/>
        </w:rPr>
        <w:t xml:space="preserve"> Reconvene Regular Meeting</w:t>
      </w:r>
    </w:p>
    <w:p w14:paraId="38FE7BC3" w14:textId="77777777" w:rsidR="00935A13" w:rsidRPr="00BC33C4" w:rsidRDefault="00935A13" w:rsidP="00935A13">
      <w:pPr>
        <w:pStyle w:val="DWPVL1"/>
        <w:numPr>
          <w:ilvl w:val="0"/>
          <w:numId w:val="0"/>
        </w:numPr>
        <w:tabs>
          <w:tab w:val="left" w:pos="741"/>
        </w:tabs>
        <w:spacing w:after="0"/>
        <w:rPr>
          <w:rFonts w:ascii="Arial" w:hAnsi="Arial" w:cs="Arial"/>
        </w:rPr>
      </w:pPr>
    </w:p>
    <w:p w14:paraId="2CA2451F" w14:textId="3FF9148B" w:rsidR="00935A13" w:rsidRDefault="00935A13" w:rsidP="00935A13">
      <w:pPr>
        <w:pStyle w:val="DWPVL1"/>
        <w:tabs>
          <w:tab w:val="clear" w:pos="1440"/>
          <w:tab w:val="left" w:pos="741"/>
        </w:tabs>
        <w:spacing w:after="0"/>
        <w:rPr>
          <w:rFonts w:ascii="Arial" w:hAnsi="Arial" w:cs="Arial"/>
          <w:b/>
        </w:rPr>
      </w:pPr>
      <w:r w:rsidRPr="00BC33C4">
        <w:rPr>
          <w:rFonts w:ascii="Arial" w:hAnsi="Arial" w:cs="Arial"/>
          <w:b/>
        </w:rPr>
        <w:t>RISE AND REPORT PROGRESS</w:t>
      </w:r>
    </w:p>
    <w:p w14:paraId="4B44A5B4" w14:textId="77777777" w:rsidR="00563198" w:rsidRPr="00BC33C4" w:rsidRDefault="00563198" w:rsidP="00563198">
      <w:pPr>
        <w:pStyle w:val="DWPVL1"/>
        <w:numPr>
          <w:ilvl w:val="0"/>
          <w:numId w:val="0"/>
        </w:numPr>
        <w:tabs>
          <w:tab w:val="left" w:pos="741"/>
        </w:tabs>
        <w:spacing w:after="0"/>
        <w:rPr>
          <w:rFonts w:ascii="Arial" w:hAnsi="Arial" w:cs="Arial"/>
          <w:b/>
        </w:rPr>
      </w:pPr>
    </w:p>
    <w:p w14:paraId="6B660774" w14:textId="77777777" w:rsidR="002C6034" w:rsidRPr="00BC33C4" w:rsidRDefault="002C6034" w:rsidP="002C6034">
      <w:pPr>
        <w:pStyle w:val="DWPVL1"/>
        <w:numPr>
          <w:ilvl w:val="0"/>
          <w:numId w:val="0"/>
        </w:numPr>
        <w:tabs>
          <w:tab w:val="left" w:pos="741"/>
        </w:tabs>
        <w:spacing w:after="0"/>
        <w:rPr>
          <w:rFonts w:ascii="Arial" w:hAnsi="Arial" w:cs="Arial"/>
          <w:b/>
          <w:sz w:val="12"/>
          <w:szCs w:val="12"/>
        </w:rPr>
      </w:pPr>
    </w:p>
    <w:p w14:paraId="0846ABDF" w14:textId="5A0ACD10" w:rsidR="00780478" w:rsidRPr="00563198" w:rsidRDefault="00A06CE7" w:rsidP="00563198">
      <w:pPr>
        <w:pStyle w:val="DWPVL1"/>
        <w:tabs>
          <w:tab w:val="clear" w:pos="1440"/>
          <w:tab w:val="left" w:pos="741"/>
        </w:tabs>
        <w:spacing w:line="360" w:lineRule="auto"/>
        <w:rPr>
          <w:rFonts w:ascii="Arial" w:hAnsi="Arial" w:cs="Arial"/>
          <w:b/>
        </w:rPr>
      </w:pPr>
      <w:r w:rsidRPr="00BC33C4">
        <w:rPr>
          <w:rFonts w:ascii="Arial" w:hAnsi="Arial" w:cs="Arial"/>
          <w:b/>
        </w:rPr>
        <w:t xml:space="preserve">DECLARATIONS OF PECUNIARY INTEREST </w:t>
      </w:r>
      <w:r w:rsidR="009D44FD" w:rsidRPr="00BC33C4">
        <w:rPr>
          <w:rFonts w:ascii="Arial" w:hAnsi="Arial" w:cs="Arial"/>
          <w:b/>
        </w:rPr>
        <w:t>– REGULAR MEET</w:t>
      </w:r>
      <w:r w:rsidR="00D24E63" w:rsidRPr="00BC33C4">
        <w:rPr>
          <w:rFonts w:ascii="Arial" w:hAnsi="Arial" w:cs="Arial"/>
          <w:b/>
        </w:rPr>
        <w:t>ING ITEMS</w:t>
      </w:r>
    </w:p>
    <w:p w14:paraId="27024436" w14:textId="08E097E7" w:rsidR="00590CF2" w:rsidRDefault="00590CF2" w:rsidP="009D5273">
      <w:pPr>
        <w:pStyle w:val="DWPVL1"/>
        <w:tabs>
          <w:tab w:val="clear" w:pos="1440"/>
          <w:tab w:val="num" w:pos="741"/>
        </w:tabs>
        <w:spacing w:after="0" w:line="360" w:lineRule="auto"/>
        <w:ind w:left="709" w:hanging="709"/>
        <w:rPr>
          <w:rFonts w:ascii="Arial" w:hAnsi="Arial" w:cs="Arial"/>
          <w:b/>
        </w:rPr>
      </w:pPr>
      <w:r w:rsidRPr="00BC33C4">
        <w:rPr>
          <w:rFonts w:ascii="Arial" w:hAnsi="Arial" w:cs="Arial"/>
          <w:b/>
        </w:rPr>
        <w:t>BOARD DIRECTION TO THE CHIEF</w:t>
      </w:r>
    </w:p>
    <w:p w14:paraId="37F4A113" w14:textId="1DA70F09" w:rsidR="00780478" w:rsidRPr="00780478" w:rsidRDefault="00780478" w:rsidP="00780478">
      <w:pPr>
        <w:pStyle w:val="DWPVL1"/>
        <w:numPr>
          <w:ilvl w:val="0"/>
          <w:numId w:val="0"/>
        </w:numPr>
        <w:spacing w:after="0"/>
        <w:ind w:left="709"/>
        <w:rPr>
          <w:rFonts w:ascii="Arial" w:hAnsi="Arial" w:cs="Arial"/>
        </w:rPr>
      </w:pPr>
      <w:r w:rsidRPr="00780478">
        <w:rPr>
          <w:rFonts w:ascii="Arial" w:hAnsi="Arial" w:cs="Arial"/>
        </w:rPr>
        <w:t>None.</w:t>
      </w:r>
    </w:p>
    <w:p w14:paraId="717D37DD" w14:textId="77777777" w:rsidR="00590CF2" w:rsidRPr="00BC33C4" w:rsidRDefault="00590CF2" w:rsidP="00C052BB">
      <w:pPr>
        <w:pStyle w:val="DWPVL1"/>
        <w:numPr>
          <w:ilvl w:val="0"/>
          <w:numId w:val="0"/>
        </w:numPr>
        <w:spacing w:after="0"/>
        <w:rPr>
          <w:rFonts w:ascii="Arial" w:hAnsi="Arial" w:cs="Arial"/>
          <w:b/>
        </w:rPr>
      </w:pPr>
    </w:p>
    <w:p w14:paraId="4281467C" w14:textId="681C76B1" w:rsidR="00B772A2" w:rsidRPr="00BC33C4" w:rsidRDefault="00A85684" w:rsidP="00212B90">
      <w:pPr>
        <w:pStyle w:val="DWPVL1"/>
        <w:tabs>
          <w:tab w:val="clear" w:pos="1440"/>
          <w:tab w:val="num" w:pos="741"/>
        </w:tabs>
        <w:spacing w:after="0" w:line="276" w:lineRule="auto"/>
        <w:ind w:left="709" w:hanging="709"/>
        <w:rPr>
          <w:rFonts w:ascii="Arial" w:hAnsi="Arial" w:cs="Arial"/>
          <w:b/>
        </w:rPr>
      </w:pPr>
      <w:r w:rsidRPr="00BC33C4">
        <w:rPr>
          <w:rFonts w:ascii="Arial" w:hAnsi="Arial" w:cs="Arial"/>
          <w:b/>
        </w:rPr>
        <w:t>NEXT MEETING</w:t>
      </w:r>
    </w:p>
    <w:p w14:paraId="7DBDBB73" w14:textId="11448255" w:rsidR="00BD49CC" w:rsidRDefault="00563198" w:rsidP="00BD49CC">
      <w:pPr>
        <w:widowControl/>
        <w:autoSpaceDE/>
        <w:autoSpaceDN/>
        <w:adjustRightInd/>
        <w:spacing w:before="100" w:after="20" w:line="276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Tues</w:t>
      </w:r>
      <w:r w:rsidR="001118BD" w:rsidRPr="00BC33C4">
        <w:rPr>
          <w:rFonts w:ascii="Arial" w:hAnsi="Arial" w:cs="Arial"/>
          <w:sz w:val="24"/>
          <w:szCs w:val="24"/>
        </w:rPr>
        <w:t>day</w:t>
      </w:r>
      <w:r w:rsidR="00A96AB9" w:rsidRPr="00BC33C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July</w:t>
      </w:r>
      <w:r w:rsidR="007013E2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8</w:t>
      </w:r>
      <w:r w:rsidR="00A96AB9" w:rsidRPr="00BC33C4">
        <w:rPr>
          <w:rFonts w:ascii="Arial" w:hAnsi="Arial" w:cs="Arial"/>
          <w:sz w:val="24"/>
          <w:szCs w:val="24"/>
        </w:rPr>
        <w:t xml:space="preserve">, </w:t>
      </w:r>
      <w:r w:rsidR="00BD3E5F" w:rsidRPr="00BC33C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 w:rsidR="00B743C1" w:rsidRPr="00BC33C4">
        <w:rPr>
          <w:rFonts w:ascii="Arial" w:hAnsi="Arial" w:cs="Arial"/>
          <w:sz w:val="24"/>
          <w:szCs w:val="24"/>
        </w:rPr>
        <w:t xml:space="preserve">, </w:t>
      </w:r>
      <w:r w:rsidR="00BD49CC">
        <w:rPr>
          <w:rFonts w:ascii="Arial" w:hAnsi="Arial" w:cs="Arial"/>
          <w:sz w:val="24"/>
          <w:szCs w:val="24"/>
        </w:rPr>
        <w:t>Innisfil Town Hall,</w:t>
      </w:r>
      <w:r w:rsidR="00BD49CC" w:rsidRPr="00EF434F">
        <w:rPr>
          <w:rFonts w:ascii="Arial" w:hAnsi="Arial" w:cs="Arial"/>
          <w:sz w:val="24"/>
          <w:szCs w:val="24"/>
        </w:rPr>
        <w:t xml:space="preserve"> </w:t>
      </w:r>
      <w:r w:rsidR="00BD49CC">
        <w:rPr>
          <w:rFonts w:ascii="Arial" w:hAnsi="Arial" w:cs="Arial"/>
          <w:sz w:val="24"/>
          <w:szCs w:val="24"/>
        </w:rPr>
        <w:t>10</w:t>
      </w:r>
      <w:r w:rsidR="00BD49CC" w:rsidRPr="00EF434F">
        <w:rPr>
          <w:rFonts w:ascii="Arial" w:hAnsi="Arial" w:cs="Arial"/>
          <w:sz w:val="24"/>
          <w:szCs w:val="24"/>
        </w:rPr>
        <w:t xml:space="preserve">:00 </w:t>
      </w:r>
      <w:r w:rsidR="00BD49CC">
        <w:rPr>
          <w:rFonts w:ascii="Arial" w:hAnsi="Arial" w:cs="Arial"/>
          <w:sz w:val="24"/>
          <w:szCs w:val="24"/>
        </w:rPr>
        <w:t>a</w:t>
      </w:r>
      <w:r w:rsidR="00BD49CC" w:rsidRPr="00EF434F">
        <w:rPr>
          <w:rFonts w:ascii="Arial" w:hAnsi="Arial" w:cs="Arial"/>
          <w:sz w:val="24"/>
          <w:szCs w:val="24"/>
        </w:rPr>
        <w:t>m</w:t>
      </w:r>
      <w:r w:rsidR="00BD49CC">
        <w:rPr>
          <w:rFonts w:ascii="Arial" w:hAnsi="Arial" w:cs="Arial"/>
          <w:sz w:val="24"/>
          <w:szCs w:val="24"/>
        </w:rPr>
        <w:t xml:space="preserve"> for Regular Public Meeting (9:00 am for closed session). </w:t>
      </w:r>
    </w:p>
    <w:p w14:paraId="0CE4F820" w14:textId="423C04D9" w:rsidR="00F61A6E" w:rsidRPr="00BC33C4" w:rsidRDefault="00F61A6E" w:rsidP="00BD49CC">
      <w:pPr>
        <w:widowControl/>
        <w:autoSpaceDE/>
        <w:autoSpaceDN/>
        <w:adjustRightInd/>
        <w:spacing w:before="100" w:after="20" w:line="276" w:lineRule="auto"/>
        <w:ind w:left="709"/>
        <w:rPr>
          <w:rFonts w:ascii="Arial" w:hAnsi="Arial" w:cs="Arial"/>
        </w:rPr>
      </w:pPr>
    </w:p>
    <w:p w14:paraId="42814680" w14:textId="25C263C1" w:rsidR="00D773FF" w:rsidRPr="00832199" w:rsidRDefault="00A85684" w:rsidP="00832199">
      <w:pPr>
        <w:pStyle w:val="DWPVL1"/>
        <w:tabs>
          <w:tab w:val="clear" w:pos="1440"/>
          <w:tab w:val="num" w:pos="741"/>
        </w:tabs>
        <w:spacing w:after="0" w:line="360" w:lineRule="auto"/>
        <w:rPr>
          <w:rFonts w:ascii="Arial" w:hAnsi="Arial" w:cs="Arial"/>
          <w:b/>
        </w:rPr>
      </w:pPr>
      <w:r w:rsidRPr="00BC33C4">
        <w:rPr>
          <w:rFonts w:ascii="Arial" w:hAnsi="Arial" w:cs="Arial"/>
          <w:b/>
        </w:rPr>
        <w:t>ADJOURNMENT</w:t>
      </w:r>
    </w:p>
    <w:p w14:paraId="42814681" w14:textId="77777777" w:rsidR="00613BF9" w:rsidRPr="00BC33C4" w:rsidRDefault="00D773FF" w:rsidP="00E318B3">
      <w:pPr>
        <w:pStyle w:val="DWPVL1"/>
        <w:numPr>
          <w:ilvl w:val="0"/>
          <w:numId w:val="0"/>
        </w:numPr>
        <w:spacing w:after="0" w:line="276" w:lineRule="auto"/>
        <w:ind w:left="720"/>
        <w:jc w:val="left"/>
        <w:rPr>
          <w:rFonts w:ascii="Arial" w:hAnsi="Arial" w:cs="Arial"/>
          <w:i/>
        </w:rPr>
      </w:pPr>
      <w:r w:rsidRPr="00BC33C4">
        <w:rPr>
          <w:rFonts w:ascii="Arial" w:hAnsi="Arial" w:cs="Arial"/>
          <w:i/>
          <w:u w:val="single"/>
        </w:rPr>
        <w:t>Recommendation:</w:t>
      </w:r>
      <w:r w:rsidRPr="00BC33C4">
        <w:rPr>
          <w:rFonts w:ascii="Arial" w:hAnsi="Arial" w:cs="Arial"/>
          <w:i/>
        </w:rPr>
        <w:t xml:space="preserve"> </w:t>
      </w:r>
    </w:p>
    <w:p w14:paraId="42814682" w14:textId="209A8123" w:rsidR="00D773FF" w:rsidRPr="00BC33C4" w:rsidRDefault="00D773FF" w:rsidP="00E318B3">
      <w:pPr>
        <w:pStyle w:val="DWPVL1"/>
        <w:numPr>
          <w:ilvl w:val="0"/>
          <w:numId w:val="0"/>
        </w:numPr>
        <w:spacing w:after="0" w:line="276" w:lineRule="auto"/>
        <w:ind w:left="720"/>
        <w:jc w:val="left"/>
        <w:rPr>
          <w:rFonts w:ascii="Arial" w:hAnsi="Arial" w:cs="Arial"/>
          <w:i/>
        </w:rPr>
      </w:pPr>
      <w:r w:rsidRPr="00BC33C4">
        <w:rPr>
          <w:rFonts w:ascii="Arial" w:hAnsi="Arial" w:cs="Arial"/>
          <w:i/>
        </w:rPr>
        <w:t xml:space="preserve">That the </w:t>
      </w:r>
      <w:r w:rsidRPr="00BC33C4">
        <w:rPr>
          <w:rFonts w:ascii="Arial" w:hAnsi="Arial" w:cs="Arial"/>
          <w:bCs/>
          <w:i/>
          <w:iCs/>
        </w:rPr>
        <w:t xml:space="preserve">Bradford West Gwillimbury/Innisfil Police Services Board adjourn at _________ </w:t>
      </w:r>
      <w:r w:rsidR="004E435A" w:rsidRPr="00BC33C4">
        <w:rPr>
          <w:rFonts w:ascii="Arial" w:hAnsi="Arial" w:cs="Arial"/>
          <w:bCs/>
          <w:i/>
          <w:iCs/>
        </w:rPr>
        <w:t xml:space="preserve"> </w:t>
      </w:r>
      <w:r w:rsidR="00590CF2" w:rsidRPr="00BC33C4">
        <w:rPr>
          <w:rFonts w:ascii="Arial" w:hAnsi="Arial" w:cs="Arial"/>
          <w:bCs/>
          <w:i/>
          <w:iCs/>
        </w:rPr>
        <w:t>a</w:t>
      </w:r>
      <w:r w:rsidRPr="00BC33C4">
        <w:rPr>
          <w:rFonts w:ascii="Arial" w:hAnsi="Arial" w:cs="Arial"/>
          <w:bCs/>
          <w:i/>
          <w:iCs/>
        </w:rPr>
        <w:t>.m.</w:t>
      </w:r>
    </w:p>
    <w:sectPr w:rsidR="00D773FF" w:rsidRPr="00BC33C4" w:rsidSect="00DE0347">
      <w:headerReference w:type="even" r:id="rId9"/>
      <w:headerReference w:type="default" r:id="rId10"/>
      <w:headerReference w:type="first" r:id="rId11"/>
      <w:pgSz w:w="12240" w:h="15840" w:code="1"/>
      <w:pgMar w:top="709" w:right="1325" w:bottom="1080" w:left="1560" w:header="28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DEA2B" w14:textId="77777777" w:rsidR="008F35F9" w:rsidRDefault="008F35F9">
      <w:pPr>
        <w:pStyle w:val="Footer"/>
      </w:pPr>
      <w:r>
        <w:separator/>
      </w:r>
    </w:p>
  </w:endnote>
  <w:endnote w:type="continuationSeparator" w:id="0">
    <w:p w14:paraId="37FC1525" w14:textId="77777777" w:rsidR="008F35F9" w:rsidRDefault="008F35F9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C4086" w14:textId="77777777" w:rsidR="008F35F9" w:rsidRDefault="008F35F9">
      <w:pPr>
        <w:pStyle w:val="Footer"/>
      </w:pPr>
      <w:r>
        <w:separator/>
      </w:r>
    </w:p>
  </w:footnote>
  <w:footnote w:type="continuationSeparator" w:id="0">
    <w:p w14:paraId="198CB749" w14:textId="77777777" w:rsidR="008F35F9" w:rsidRDefault="008F35F9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4689" w14:textId="77777777" w:rsidR="00413E06" w:rsidRDefault="008F35F9">
    <w:pPr>
      <w:pStyle w:val="Header"/>
    </w:pPr>
    <w:r>
      <w:rPr>
        <w:noProof/>
        <w:lang w:eastAsia="en-CA"/>
      </w:rPr>
      <w:pict w14:anchorId="428146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274506" o:spid="_x0000_s1029" type="#_x0000_t75" style="position:absolute;left:0;text-align:left;margin-left:0;margin-top:0;width:467.6pt;height:417.1pt;z-index:-251657216;mso-position-horizontal:center;mso-position-horizontal-relative:margin;mso-position-vertical:center;mso-position-vertical-relative:margin" o:allowincell="f">
          <v:imagedata r:id="rId1" o:title="PSB_LOGO_Transparent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468A" w14:textId="62E3DEA7" w:rsidR="0005191E" w:rsidRPr="007C0414" w:rsidRDefault="008F35F9" w:rsidP="0005191E">
    <w:pPr>
      <w:pStyle w:val="Header"/>
      <w:jc w:val="left"/>
      <w:rPr>
        <w:rStyle w:val="PageNumber"/>
        <w:rFonts w:ascii="Arial" w:hAnsi="Arial" w:cs="Arial"/>
        <w:noProof/>
      </w:rPr>
    </w:pPr>
    <w:r>
      <w:rPr>
        <w:rFonts w:ascii="Arial" w:hAnsi="Arial" w:cs="Arial"/>
        <w:noProof/>
        <w:sz w:val="20"/>
        <w:szCs w:val="20"/>
        <w:lang w:eastAsia="en-CA"/>
      </w:rPr>
      <w:pict w14:anchorId="428146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274507" o:spid="_x0000_s1030" type="#_x0000_t75" style="position:absolute;margin-left:0;margin-top:0;width:467.6pt;height:417.1pt;z-index:-251656192;mso-position-horizontal:center;mso-position-horizontal-relative:margin;mso-position-vertical:center;mso-position-vertical-relative:margin" o:allowincell="f">
          <v:imagedata r:id="rId1" o:title="PSB_LOGO_TransparentBackground" gain="19661f" blacklevel="22938f"/>
          <w10:wrap anchorx="margin" anchory="margin"/>
        </v:shape>
      </w:pict>
    </w:r>
    <w:r w:rsidR="0005191E" w:rsidRPr="007C0414">
      <w:rPr>
        <w:rStyle w:val="PageNumber"/>
        <w:rFonts w:ascii="Arial" w:hAnsi="Arial" w:cs="Arial"/>
        <w:sz w:val="20"/>
        <w:szCs w:val="20"/>
      </w:rPr>
      <w:t xml:space="preserve">BWG/Innisfil PSB </w:t>
    </w:r>
    <w:r w:rsidR="00780478">
      <w:rPr>
        <w:rStyle w:val="PageNumber"/>
        <w:rFonts w:ascii="Arial" w:hAnsi="Arial" w:cs="Arial"/>
        <w:sz w:val="20"/>
        <w:szCs w:val="20"/>
      </w:rPr>
      <w:t xml:space="preserve">Special </w:t>
    </w:r>
    <w:r w:rsidR="0005191E" w:rsidRPr="007C0414">
      <w:rPr>
        <w:rStyle w:val="PageNumber"/>
        <w:rFonts w:ascii="Arial" w:hAnsi="Arial" w:cs="Arial"/>
        <w:sz w:val="20"/>
        <w:szCs w:val="20"/>
      </w:rPr>
      <w:t>Meeting Agenda</w:t>
    </w:r>
    <w:r w:rsidR="00BD3E5F">
      <w:rPr>
        <w:rStyle w:val="PageNumber"/>
        <w:rFonts w:ascii="Arial" w:hAnsi="Arial" w:cs="Arial"/>
        <w:sz w:val="20"/>
        <w:szCs w:val="20"/>
      </w:rPr>
      <w:t xml:space="preserve"> – 202</w:t>
    </w:r>
    <w:r w:rsidR="00590CF2">
      <w:rPr>
        <w:rStyle w:val="PageNumber"/>
        <w:rFonts w:ascii="Arial" w:hAnsi="Arial" w:cs="Arial"/>
        <w:sz w:val="20"/>
        <w:szCs w:val="20"/>
      </w:rPr>
      <w:t>5</w:t>
    </w:r>
    <w:r w:rsidR="00A503FC" w:rsidRPr="007C0414">
      <w:rPr>
        <w:rStyle w:val="PageNumber"/>
        <w:rFonts w:ascii="Arial" w:hAnsi="Arial" w:cs="Arial"/>
        <w:sz w:val="20"/>
        <w:szCs w:val="20"/>
      </w:rPr>
      <w:t>-</w:t>
    </w:r>
    <w:r w:rsidR="007013E2">
      <w:rPr>
        <w:rStyle w:val="PageNumber"/>
        <w:rFonts w:ascii="Arial" w:hAnsi="Arial" w:cs="Arial"/>
        <w:sz w:val="20"/>
        <w:szCs w:val="20"/>
      </w:rPr>
      <w:t>Oct</w:t>
    </w:r>
    <w:r w:rsidR="00B862A4">
      <w:rPr>
        <w:rStyle w:val="PageNumber"/>
        <w:rFonts w:ascii="Arial" w:hAnsi="Arial" w:cs="Arial"/>
        <w:sz w:val="20"/>
        <w:szCs w:val="20"/>
      </w:rPr>
      <w:t>-</w:t>
    </w:r>
    <w:r w:rsidR="00832199">
      <w:rPr>
        <w:rStyle w:val="PageNumber"/>
        <w:rFonts w:ascii="Arial" w:hAnsi="Arial" w:cs="Arial"/>
        <w:sz w:val="20"/>
        <w:szCs w:val="20"/>
      </w:rPr>
      <w:t>2</w:t>
    </w:r>
    <w:r w:rsidR="007013E2">
      <w:rPr>
        <w:rStyle w:val="PageNumber"/>
        <w:rFonts w:ascii="Arial" w:hAnsi="Arial" w:cs="Arial"/>
        <w:sz w:val="20"/>
        <w:szCs w:val="20"/>
      </w:rPr>
      <w:t>2</w:t>
    </w:r>
    <w:r w:rsidR="0005191E" w:rsidRPr="007C0414">
      <w:rPr>
        <w:rStyle w:val="PageNumber"/>
        <w:rFonts w:ascii="Arial" w:hAnsi="Arial" w:cs="Arial"/>
      </w:rPr>
      <w:tab/>
    </w:r>
    <w:r w:rsidR="0005191E" w:rsidRPr="007C0414">
      <w:rPr>
        <w:rStyle w:val="PageNumber"/>
        <w:rFonts w:ascii="Arial" w:hAnsi="Arial" w:cs="Arial"/>
      </w:rPr>
      <w:fldChar w:fldCharType="begin"/>
    </w:r>
    <w:r w:rsidR="0005191E" w:rsidRPr="007C0414">
      <w:rPr>
        <w:rStyle w:val="PageNumber"/>
        <w:rFonts w:ascii="Arial" w:hAnsi="Arial" w:cs="Arial"/>
      </w:rPr>
      <w:instrText xml:space="preserve"> PAGE   \* MERGEFORMAT </w:instrText>
    </w:r>
    <w:r w:rsidR="0005191E" w:rsidRPr="007C0414">
      <w:rPr>
        <w:rStyle w:val="PageNumber"/>
        <w:rFonts w:ascii="Arial" w:hAnsi="Arial" w:cs="Arial"/>
      </w:rPr>
      <w:fldChar w:fldCharType="separate"/>
    </w:r>
    <w:r w:rsidR="00A30B13">
      <w:rPr>
        <w:rStyle w:val="PageNumber"/>
        <w:rFonts w:ascii="Arial" w:hAnsi="Arial" w:cs="Arial"/>
        <w:noProof/>
      </w:rPr>
      <w:t>3</w:t>
    </w:r>
    <w:r w:rsidR="0005191E" w:rsidRPr="007C0414">
      <w:rPr>
        <w:rStyle w:val="PageNumber"/>
        <w:rFonts w:ascii="Arial" w:hAnsi="Arial" w:cs="Arial"/>
        <w:noProof/>
      </w:rPr>
      <w:fldChar w:fldCharType="end"/>
    </w:r>
  </w:p>
  <w:p w14:paraId="4281468B" w14:textId="77777777" w:rsidR="00B772A2" w:rsidRDefault="0005191E" w:rsidP="0005191E">
    <w:pPr>
      <w:pStyle w:val="Header"/>
      <w:jc w:val="left"/>
      <w:rPr>
        <w:rStyle w:val="PageNumber"/>
      </w:rPr>
    </w:pP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468C" w14:textId="77777777" w:rsidR="005D1BAB" w:rsidRDefault="008F35F9" w:rsidP="005D1BAB">
    <w:pPr>
      <w:tabs>
        <w:tab w:val="center" w:pos="4817"/>
        <w:tab w:val="left" w:pos="8010"/>
      </w:tabs>
      <w:spacing w:line="227" w:lineRule="auto"/>
      <w:ind w:right="-279"/>
    </w:pPr>
    <w:r>
      <w:rPr>
        <w:b/>
        <w:bCs/>
        <w:noProof/>
        <w:sz w:val="24"/>
        <w:szCs w:val="24"/>
        <w:lang w:val="en-CA" w:eastAsia="en-CA"/>
      </w:rPr>
      <w:pict w14:anchorId="428146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274505" o:spid="_x0000_s1028" type="#_x0000_t75" style="position:absolute;margin-left:0;margin-top:0;width:467.6pt;height:417.1pt;z-index:-251658240;mso-position-horizontal:center;mso-position-horizontal-relative:margin;mso-position-vertical:center;mso-position-vertical-relative:margin" o:allowincell="f">
          <v:imagedata r:id="rId1" o:title="PSB_LOGO_TransparentBackground" gain="19661f" blacklevel="22938f"/>
          <w10:wrap anchorx="margin" anchory="margin"/>
        </v:shape>
      </w:pict>
    </w:r>
    <w:r w:rsidR="004778EF">
      <w:rPr>
        <w:b/>
        <w:bCs/>
        <w:sz w:val="24"/>
        <w:szCs w:val="24"/>
      </w:rPr>
      <w:tab/>
    </w:r>
  </w:p>
  <w:p w14:paraId="4281468D" w14:textId="77777777" w:rsidR="00413E06" w:rsidRDefault="00413E06" w:rsidP="004778EF">
    <w:pPr>
      <w:spacing w:line="227" w:lineRule="auto"/>
      <w:ind w:right="-27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2F2"/>
    <w:multiLevelType w:val="hybridMultilevel"/>
    <w:tmpl w:val="F4D636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45AD3"/>
    <w:multiLevelType w:val="multilevel"/>
    <w:tmpl w:val="22E86DB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8BB7AE9"/>
    <w:multiLevelType w:val="hybridMultilevel"/>
    <w:tmpl w:val="B50E81BC"/>
    <w:lvl w:ilvl="0" w:tplc="11DC78AA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1A7F21F2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FA2A63"/>
    <w:multiLevelType w:val="multilevel"/>
    <w:tmpl w:val="AE80FF8E"/>
    <w:lvl w:ilvl="0">
      <w:start w:val="1"/>
      <w:numFmt w:val="decimal"/>
      <w:lvlRestart w:val="0"/>
      <w:pStyle w:val="DWPVL1"/>
      <w:lvlText w:val="%1."/>
      <w:lvlJc w:val="left"/>
      <w:pPr>
        <w:tabs>
          <w:tab w:val="num" w:pos="1440"/>
        </w:tabs>
      </w:pPr>
      <w:rPr>
        <w:rFonts w:cs="Times New Roman"/>
        <w:b/>
      </w:rPr>
    </w:lvl>
    <w:lvl w:ilvl="1">
      <w:start w:val="1"/>
      <w:numFmt w:val="lowerLetter"/>
      <w:pStyle w:val="DWPVL2"/>
      <w:lvlText w:val="(%2)"/>
      <w:lvlJc w:val="left"/>
      <w:pPr>
        <w:tabs>
          <w:tab w:val="num" w:pos="2138"/>
        </w:tabs>
        <w:ind w:left="2138" w:hanging="720"/>
      </w:pPr>
      <w:rPr>
        <w:rFonts w:cs="Times New Roman"/>
      </w:rPr>
    </w:lvl>
    <w:lvl w:ilvl="2">
      <w:start w:val="1"/>
      <w:numFmt w:val="lowerLetter"/>
      <w:pStyle w:val="DWPVL3"/>
      <w:lvlText w:val="(%3)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3">
      <w:start w:val="1"/>
      <w:numFmt w:val="lowerRoman"/>
      <w:pStyle w:val="DWPVL4"/>
      <w:lvlText w:val="(%4)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upperLetter"/>
      <w:pStyle w:val="DWPVL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DWPVL6"/>
      <w:lvlText w:val="(%6)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6">
      <w:start w:val="1"/>
      <w:numFmt w:val="decimal"/>
      <w:pStyle w:val="DWPVL7"/>
      <w:lvlText w:val="%7)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7">
      <w:start w:val="1"/>
      <w:numFmt w:val="lowerLetter"/>
      <w:pStyle w:val="DWPVL8"/>
      <w:lvlText w:val="%8)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8">
      <w:start w:val="1"/>
      <w:numFmt w:val="lowerRoman"/>
      <w:pStyle w:val="DWPVL9"/>
      <w:lvlText w:val="%9)"/>
      <w:lvlJc w:val="right"/>
      <w:pPr>
        <w:tabs>
          <w:tab w:val="num" w:pos="5760"/>
        </w:tabs>
        <w:ind w:left="5760" w:hanging="360"/>
      </w:pPr>
      <w:rPr>
        <w:rFonts w:cs="Times New Roman"/>
      </w:rPr>
    </w:lvl>
  </w:abstractNum>
  <w:abstractNum w:abstractNumId="5" w15:restartNumberingAfterBreak="0">
    <w:nsid w:val="44AE0903"/>
    <w:multiLevelType w:val="hybridMultilevel"/>
    <w:tmpl w:val="B79E9610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4E82E27"/>
    <w:multiLevelType w:val="multilevel"/>
    <w:tmpl w:val="A87A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8839F2"/>
    <w:multiLevelType w:val="singleLevel"/>
    <w:tmpl w:val="B418A208"/>
    <w:name w:val="BulletB"/>
    <w:lvl w:ilvl="0">
      <w:start w:val="1"/>
      <w:numFmt w:val="bullet"/>
      <w:pStyle w:val="DWPVBulletlis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6CA84680"/>
    <w:multiLevelType w:val="hybridMultilevel"/>
    <w:tmpl w:val="B658039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28F2A0D"/>
    <w:multiLevelType w:val="hybridMultilevel"/>
    <w:tmpl w:val="C42435D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CD2789"/>
    <w:multiLevelType w:val="singleLevel"/>
    <w:tmpl w:val="F59AB00C"/>
    <w:name w:val="BulletA"/>
    <w:lvl w:ilvl="0">
      <w:start w:val="1"/>
      <w:numFmt w:val="bullet"/>
      <w:pStyle w:val="DWPVBullet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</w:abstractNum>
  <w:abstractNum w:abstractNumId="11" w15:restartNumberingAfterBreak="0">
    <w:nsid w:val="77E13D5E"/>
    <w:multiLevelType w:val="hybridMultilevel"/>
    <w:tmpl w:val="FEE2EF0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A2597"/>
    <w:multiLevelType w:val="hybridMultilevel"/>
    <w:tmpl w:val="9D02ED7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9172749">
    <w:abstractNumId w:val="10"/>
  </w:num>
  <w:num w:numId="2" w16cid:durableId="1134759607">
    <w:abstractNumId w:val="7"/>
  </w:num>
  <w:num w:numId="3" w16cid:durableId="1033457167">
    <w:abstractNumId w:val="4"/>
  </w:num>
  <w:num w:numId="4" w16cid:durableId="1898127141">
    <w:abstractNumId w:val="4"/>
  </w:num>
  <w:num w:numId="5" w16cid:durableId="957031969">
    <w:abstractNumId w:val="4"/>
  </w:num>
  <w:num w:numId="6" w16cid:durableId="1326082659">
    <w:abstractNumId w:val="4"/>
  </w:num>
  <w:num w:numId="7" w16cid:durableId="939332461">
    <w:abstractNumId w:val="4"/>
  </w:num>
  <w:num w:numId="8" w16cid:durableId="839275442">
    <w:abstractNumId w:val="4"/>
  </w:num>
  <w:num w:numId="9" w16cid:durableId="83186514">
    <w:abstractNumId w:val="4"/>
  </w:num>
  <w:num w:numId="10" w16cid:durableId="1770614891">
    <w:abstractNumId w:val="4"/>
  </w:num>
  <w:num w:numId="11" w16cid:durableId="318732476">
    <w:abstractNumId w:val="4"/>
  </w:num>
  <w:num w:numId="12" w16cid:durableId="1720010058">
    <w:abstractNumId w:val="4"/>
  </w:num>
  <w:num w:numId="13" w16cid:durableId="1486583673">
    <w:abstractNumId w:val="4"/>
  </w:num>
  <w:num w:numId="14" w16cid:durableId="116412300">
    <w:abstractNumId w:val="4"/>
  </w:num>
  <w:num w:numId="15" w16cid:durableId="401754291">
    <w:abstractNumId w:val="4"/>
  </w:num>
  <w:num w:numId="16" w16cid:durableId="790393394">
    <w:abstractNumId w:val="4"/>
  </w:num>
  <w:num w:numId="17" w16cid:durableId="222913256">
    <w:abstractNumId w:val="4"/>
  </w:num>
  <w:num w:numId="18" w16cid:durableId="197667608">
    <w:abstractNumId w:val="2"/>
  </w:num>
  <w:num w:numId="19" w16cid:durableId="1227839454">
    <w:abstractNumId w:val="4"/>
  </w:num>
  <w:num w:numId="20" w16cid:durableId="304967656">
    <w:abstractNumId w:val="9"/>
  </w:num>
  <w:num w:numId="21" w16cid:durableId="654063967">
    <w:abstractNumId w:val="0"/>
  </w:num>
  <w:num w:numId="22" w16cid:durableId="147288926">
    <w:abstractNumId w:val="11"/>
  </w:num>
  <w:num w:numId="23" w16cid:durableId="41902479">
    <w:abstractNumId w:val="8"/>
  </w:num>
  <w:num w:numId="24" w16cid:durableId="255527152">
    <w:abstractNumId w:val="4"/>
  </w:num>
  <w:num w:numId="25" w16cid:durableId="1537817607">
    <w:abstractNumId w:val="12"/>
  </w:num>
  <w:num w:numId="26" w16cid:durableId="36779800">
    <w:abstractNumId w:val="3"/>
  </w:num>
  <w:num w:numId="27" w16cid:durableId="1037511919">
    <w:abstractNumId w:val="5"/>
  </w:num>
  <w:num w:numId="28" w16cid:durableId="1101260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8934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Type" w:val="橄ㄴꍸЍ̑찔㈇"/>
  </w:docVars>
  <w:rsids>
    <w:rsidRoot w:val="002C312C"/>
    <w:rsid w:val="00000EEB"/>
    <w:rsid w:val="00001D89"/>
    <w:rsid w:val="0000336D"/>
    <w:rsid w:val="0001065F"/>
    <w:rsid w:val="00011377"/>
    <w:rsid w:val="000154AC"/>
    <w:rsid w:val="00017136"/>
    <w:rsid w:val="00017D0D"/>
    <w:rsid w:val="00022C84"/>
    <w:rsid w:val="00023DD7"/>
    <w:rsid w:val="000254AE"/>
    <w:rsid w:val="00032D72"/>
    <w:rsid w:val="00044C54"/>
    <w:rsid w:val="0004569E"/>
    <w:rsid w:val="000507A7"/>
    <w:rsid w:val="0005191E"/>
    <w:rsid w:val="00052B53"/>
    <w:rsid w:val="00053910"/>
    <w:rsid w:val="00053E18"/>
    <w:rsid w:val="000640AD"/>
    <w:rsid w:val="00066612"/>
    <w:rsid w:val="00070E45"/>
    <w:rsid w:val="0007297C"/>
    <w:rsid w:val="00073231"/>
    <w:rsid w:val="00075716"/>
    <w:rsid w:val="000813E0"/>
    <w:rsid w:val="00084456"/>
    <w:rsid w:val="00087DC3"/>
    <w:rsid w:val="00095689"/>
    <w:rsid w:val="000A4BB0"/>
    <w:rsid w:val="000A74AD"/>
    <w:rsid w:val="000B0922"/>
    <w:rsid w:val="000B3520"/>
    <w:rsid w:val="000B5D9C"/>
    <w:rsid w:val="000C3C99"/>
    <w:rsid w:val="000C6305"/>
    <w:rsid w:val="000D0104"/>
    <w:rsid w:val="000D2358"/>
    <w:rsid w:val="000D3F47"/>
    <w:rsid w:val="000E0863"/>
    <w:rsid w:val="000F0CB1"/>
    <w:rsid w:val="000F2A39"/>
    <w:rsid w:val="000F5FD8"/>
    <w:rsid w:val="00100A23"/>
    <w:rsid w:val="00100CAE"/>
    <w:rsid w:val="00101424"/>
    <w:rsid w:val="0010212F"/>
    <w:rsid w:val="00102B2F"/>
    <w:rsid w:val="0010560A"/>
    <w:rsid w:val="00106F91"/>
    <w:rsid w:val="0010776C"/>
    <w:rsid w:val="001118BD"/>
    <w:rsid w:val="0011255A"/>
    <w:rsid w:val="001168DF"/>
    <w:rsid w:val="001174F1"/>
    <w:rsid w:val="00125357"/>
    <w:rsid w:val="00125D82"/>
    <w:rsid w:val="00127A85"/>
    <w:rsid w:val="0013032E"/>
    <w:rsid w:val="00140F3E"/>
    <w:rsid w:val="00142051"/>
    <w:rsid w:val="001467A9"/>
    <w:rsid w:val="00151D9C"/>
    <w:rsid w:val="00156F04"/>
    <w:rsid w:val="00157658"/>
    <w:rsid w:val="00160F43"/>
    <w:rsid w:val="00161835"/>
    <w:rsid w:val="00164564"/>
    <w:rsid w:val="001646D4"/>
    <w:rsid w:val="0016629F"/>
    <w:rsid w:val="00174B48"/>
    <w:rsid w:val="00176085"/>
    <w:rsid w:val="00180378"/>
    <w:rsid w:val="00185538"/>
    <w:rsid w:val="00190401"/>
    <w:rsid w:val="001A1641"/>
    <w:rsid w:val="001A4B4C"/>
    <w:rsid w:val="001A4EFB"/>
    <w:rsid w:val="001A5097"/>
    <w:rsid w:val="001A5977"/>
    <w:rsid w:val="001A6419"/>
    <w:rsid w:val="001B3C78"/>
    <w:rsid w:val="001B3F49"/>
    <w:rsid w:val="001B4A1A"/>
    <w:rsid w:val="001B4DE8"/>
    <w:rsid w:val="001B5E05"/>
    <w:rsid w:val="001B6C0E"/>
    <w:rsid w:val="001B77E7"/>
    <w:rsid w:val="001D12E8"/>
    <w:rsid w:val="001D2071"/>
    <w:rsid w:val="001D23AC"/>
    <w:rsid w:val="001D7328"/>
    <w:rsid w:val="001E1AFB"/>
    <w:rsid w:val="001E2062"/>
    <w:rsid w:val="001F1CF7"/>
    <w:rsid w:val="001F2422"/>
    <w:rsid w:val="001F35FA"/>
    <w:rsid w:val="001F47DD"/>
    <w:rsid w:val="001F4C5B"/>
    <w:rsid w:val="001F5C44"/>
    <w:rsid w:val="002044C0"/>
    <w:rsid w:val="002045BE"/>
    <w:rsid w:val="00204E67"/>
    <w:rsid w:val="002053D3"/>
    <w:rsid w:val="00206B2F"/>
    <w:rsid w:val="00212B90"/>
    <w:rsid w:val="00215C68"/>
    <w:rsid w:val="002169AD"/>
    <w:rsid w:val="0024636B"/>
    <w:rsid w:val="00250668"/>
    <w:rsid w:val="00250B65"/>
    <w:rsid w:val="00252D04"/>
    <w:rsid w:val="00257E1E"/>
    <w:rsid w:val="00262796"/>
    <w:rsid w:val="0027061E"/>
    <w:rsid w:val="00271FE1"/>
    <w:rsid w:val="0027405D"/>
    <w:rsid w:val="00274367"/>
    <w:rsid w:val="00276F5B"/>
    <w:rsid w:val="0027741C"/>
    <w:rsid w:val="00282827"/>
    <w:rsid w:val="00291A9A"/>
    <w:rsid w:val="002A4DDD"/>
    <w:rsid w:val="002A5794"/>
    <w:rsid w:val="002A7804"/>
    <w:rsid w:val="002A7919"/>
    <w:rsid w:val="002B2FB0"/>
    <w:rsid w:val="002B4B54"/>
    <w:rsid w:val="002B7152"/>
    <w:rsid w:val="002C17BC"/>
    <w:rsid w:val="002C2C4B"/>
    <w:rsid w:val="002C312C"/>
    <w:rsid w:val="002C350A"/>
    <w:rsid w:val="002C47D1"/>
    <w:rsid w:val="002C4B97"/>
    <w:rsid w:val="002C6034"/>
    <w:rsid w:val="002D1E28"/>
    <w:rsid w:val="002D3405"/>
    <w:rsid w:val="002E2B52"/>
    <w:rsid w:val="002E4560"/>
    <w:rsid w:val="002F13E6"/>
    <w:rsid w:val="002F45F0"/>
    <w:rsid w:val="0030185D"/>
    <w:rsid w:val="00304059"/>
    <w:rsid w:val="003059C2"/>
    <w:rsid w:val="0030602A"/>
    <w:rsid w:val="003156F5"/>
    <w:rsid w:val="00316101"/>
    <w:rsid w:val="00316835"/>
    <w:rsid w:val="00316FCB"/>
    <w:rsid w:val="0032184F"/>
    <w:rsid w:val="003231B2"/>
    <w:rsid w:val="00326792"/>
    <w:rsid w:val="003275D3"/>
    <w:rsid w:val="00331DE3"/>
    <w:rsid w:val="00332213"/>
    <w:rsid w:val="00332286"/>
    <w:rsid w:val="003329EB"/>
    <w:rsid w:val="00333597"/>
    <w:rsid w:val="00333F93"/>
    <w:rsid w:val="00336DDF"/>
    <w:rsid w:val="00337F4C"/>
    <w:rsid w:val="00342130"/>
    <w:rsid w:val="00350488"/>
    <w:rsid w:val="00351DDB"/>
    <w:rsid w:val="00351ED6"/>
    <w:rsid w:val="00354115"/>
    <w:rsid w:val="00356EE7"/>
    <w:rsid w:val="00362ABA"/>
    <w:rsid w:val="00364247"/>
    <w:rsid w:val="00364294"/>
    <w:rsid w:val="00365679"/>
    <w:rsid w:val="00365C2A"/>
    <w:rsid w:val="00367693"/>
    <w:rsid w:val="00370AF1"/>
    <w:rsid w:val="00370B10"/>
    <w:rsid w:val="0037268D"/>
    <w:rsid w:val="0037458D"/>
    <w:rsid w:val="00381E3C"/>
    <w:rsid w:val="00382781"/>
    <w:rsid w:val="00383045"/>
    <w:rsid w:val="00391542"/>
    <w:rsid w:val="00391D1C"/>
    <w:rsid w:val="00392EED"/>
    <w:rsid w:val="003971C4"/>
    <w:rsid w:val="003A0E59"/>
    <w:rsid w:val="003A1596"/>
    <w:rsid w:val="003A33ED"/>
    <w:rsid w:val="003A56BF"/>
    <w:rsid w:val="003B1678"/>
    <w:rsid w:val="003B28DB"/>
    <w:rsid w:val="003B3C0A"/>
    <w:rsid w:val="003B62E6"/>
    <w:rsid w:val="003B752D"/>
    <w:rsid w:val="003C22C1"/>
    <w:rsid w:val="003C5E70"/>
    <w:rsid w:val="003D297A"/>
    <w:rsid w:val="003D357D"/>
    <w:rsid w:val="003D3E11"/>
    <w:rsid w:val="003D6670"/>
    <w:rsid w:val="003E34BD"/>
    <w:rsid w:val="003E5DFB"/>
    <w:rsid w:val="003E7028"/>
    <w:rsid w:val="003E717A"/>
    <w:rsid w:val="003E7527"/>
    <w:rsid w:val="003F023E"/>
    <w:rsid w:val="003F207E"/>
    <w:rsid w:val="00400582"/>
    <w:rsid w:val="00400D5A"/>
    <w:rsid w:val="004049AB"/>
    <w:rsid w:val="00405C09"/>
    <w:rsid w:val="00405F79"/>
    <w:rsid w:val="00413E06"/>
    <w:rsid w:val="004144A4"/>
    <w:rsid w:val="00414870"/>
    <w:rsid w:val="00416DAA"/>
    <w:rsid w:val="00417620"/>
    <w:rsid w:val="0042080C"/>
    <w:rsid w:val="00420C84"/>
    <w:rsid w:val="0042423B"/>
    <w:rsid w:val="0042741C"/>
    <w:rsid w:val="00432EB5"/>
    <w:rsid w:val="0044335B"/>
    <w:rsid w:val="004461B3"/>
    <w:rsid w:val="004463AD"/>
    <w:rsid w:val="004476D0"/>
    <w:rsid w:val="00447B13"/>
    <w:rsid w:val="00455FA1"/>
    <w:rsid w:val="004562F9"/>
    <w:rsid w:val="00456D17"/>
    <w:rsid w:val="004606F2"/>
    <w:rsid w:val="004628EF"/>
    <w:rsid w:val="00462DCC"/>
    <w:rsid w:val="004640B3"/>
    <w:rsid w:val="0047147E"/>
    <w:rsid w:val="00477113"/>
    <w:rsid w:val="004773A7"/>
    <w:rsid w:val="004778EF"/>
    <w:rsid w:val="00481F89"/>
    <w:rsid w:val="004868AF"/>
    <w:rsid w:val="004B0334"/>
    <w:rsid w:val="004B1239"/>
    <w:rsid w:val="004B1DAA"/>
    <w:rsid w:val="004B1F10"/>
    <w:rsid w:val="004B7A44"/>
    <w:rsid w:val="004C034D"/>
    <w:rsid w:val="004C3104"/>
    <w:rsid w:val="004C6029"/>
    <w:rsid w:val="004D4447"/>
    <w:rsid w:val="004D4605"/>
    <w:rsid w:val="004D547E"/>
    <w:rsid w:val="004D559A"/>
    <w:rsid w:val="004D6E19"/>
    <w:rsid w:val="004E12B6"/>
    <w:rsid w:val="004E26BE"/>
    <w:rsid w:val="004E435A"/>
    <w:rsid w:val="004E46E9"/>
    <w:rsid w:val="004F1BA1"/>
    <w:rsid w:val="004F667A"/>
    <w:rsid w:val="004F798C"/>
    <w:rsid w:val="00512CD9"/>
    <w:rsid w:val="005161E3"/>
    <w:rsid w:val="00520A0F"/>
    <w:rsid w:val="00532074"/>
    <w:rsid w:val="00540672"/>
    <w:rsid w:val="00545177"/>
    <w:rsid w:val="0055104D"/>
    <w:rsid w:val="00551CB4"/>
    <w:rsid w:val="005531FF"/>
    <w:rsid w:val="005563A2"/>
    <w:rsid w:val="00560B58"/>
    <w:rsid w:val="00560DD2"/>
    <w:rsid w:val="00563198"/>
    <w:rsid w:val="00563325"/>
    <w:rsid w:val="00565ABB"/>
    <w:rsid w:val="00566F99"/>
    <w:rsid w:val="00584A14"/>
    <w:rsid w:val="00584E71"/>
    <w:rsid w:val="00585E2B"/>
    <w:rsid w:val="00590CF2"/>
    <w:rsid w:val="00591C4F"/>
    <w:rsid w:val="00595CB0"/>
    <w:rsid w:val="005963AA"/>
    <w:rsid w:val="005A0496"/>
    <w:rsid w:val="005A0B16"/>
    <w:rsid w:val="005A115C"/>
    <w:rsid w:val="005A64C9"/>
    <w:rsid w:val="005B0284"/>
    <w:rsid w:val="005B5E41"/>
    <w:rsid w:val="005B7822"/>
    <w:rsid w:val="005C2859"/>
    <w:rsid w:val="005C38FC"/>
    <w:rsid w:val="005C46DD"/>
    <w:rsid w:val="005C4FEA"/>
    <w:rsid w:val="005C6609"/>
    <w:rsid w:val="005C767E"/>
    <w:rsid w:val="005D0F0B"/>
    <w:rsid w:val="005D1BAB"/>
    <w:rsid w:val="005E2B3D"/>
    <w:rsid w:val="005E48F1"/>
    <w:rsid w:val="00601556"/>
    <w:rsid w:val="00601E99"/>
    <w:rsid w:val="006043DA"/>
    <w:rsid w:val="00604B82"/>
    <w:rsid w:val="006113AF"/>
    <w:rsid w:val="00611B0E"/>
    <w:rsid w:val="00613BF9"/>
    <w:rsid w:val="0061459D"/>
    <w:rsid w:val="006169D5"/>
    <w:rsid w:val="00626B42"/>
    <w:rsid w:val="00630403"/>
    <w:rsid w:val="00633122"/>
    <w:rsid w:val="00635874"/>
    <w:rsid w:val="00645641"/>
    <w:rsid w:val="00645C1B"/>
    <w:rsid w:val="00646483"/>
    <w:rsid w:val="00651FA1"/>
    <w:rsid w:val="00653B2D"/>
    <w:rsid w:val="00653D3E"/>
    <w:rsid w:val="006570AB"/>
    <w:rsid w:val="006576AD"/>
    <w:rsid w:val="006577AB"/>
    <w:rsid w:val="006639D3"/>
    <w:rsid w:val="00665E7B"/>
    <w:rsid w:val="0066697F"/>
    <w:rsid w:val="0067169F"/>
    <w:rsid w:val="00680D46"/>
    <w:rsid w:val="00681A81"/>
    <w:rsid w:val="006839CA"/>
    <w:rsid w:val="00685CBD"/>
    <w:rsid w:val="00690174"/>
    <w:rsid w:val="00695012"/>
    <w:rsid w:val="006970BB"/>
    <w:rsid w:val="00697BC5"/>
    <w:rsid w:val="006A141B"/>
    <w:rsid w:val="006A15D8"/>
    <w:rsid w:val="006A383A"/>
    <w:rsid w:val="006A4968"/>
    <w:rsid w:val="006A4FC3"/>
    <w:rsid w:val="006A6478"/>
    <w:rsid w:val="006B0DD6"/>
    <w:rsid w:val="006B2566"/>
    <w:rsid w:val="006B7F95"/>
    <w:rsid w:val="006C436B"/>
    <w:rsid w:val="006C4D0D"/>
    <w:rsid w:val="006D00FC"/>
    <w:rsid w:val="006D5BA0"/>
    <w:rsid w:val="006E1A17"/>
    <w:rsid w:val="006E2877"/>
    <w:rsid w:val="006F009C"/>
    <w:rsid w:val="006F1BD2"/>
    <w:rsid w:val="007003DC"/>
    <w:rsid w:val="007013E2"/>
    <w:rsid w:val="0070205D"/>
    <w:rsid w:val="0070643F"/>
    <w:rsid w:val="00706750"/>
    <w:rsid w:val="00713616"/>
    <w:rsid w:val="00713D54"/>
    <w:rsid w:val="0072311D"/>
    <w:rsid w:val="0072542E"/>
    <w:rsid w:val="00726C1E"/>
    <w:rsid w:val="0073093E"/>
    <w:rsid w:val="00734E6E"/>
    <w:rsid w:val="00734FCF"/>
    <w:rsid w:val="00736477"/>
    <w:rsid w:val="00744ED9"/>
    <w:rsid w:val="00760C94"/>
    <w:rsid w:val="00760C9F"/>
    <w:rsid w:val="00761D41"/>
    <w:rsid w:val="007652A1"/>
    <w:rsid w:val="0076580A"/>
    <w:rsid w:val="00775F15"/>
    <w:rsid w:val="0077623A"/>
    <w:rsid w:val="00780478"/>
    <w:rsid w:val="0078621B"/>
    <w:rsid w:val="007938C4"/>
    <w:rsid w:val="0079557D"/>
    <w:rsid w:val="007A58D4"/>
    <w:rsid w:val="007A5F35"/>
    <w:rsid w:val="007B2551"/>
    <w:rsid w:val="007B5B08"/>
    <w:rsid w:val="007B7BBA"/>
    <w:rsid w:val="007C0414"/>
    <w:rsid w:val="007C32DC"/>
    <w:rsid w:val="007C5855"/>
    <w:rsid w:val="007D0A53"/>
    <w:rsid w:val="007D1630"/>
    <w:rsid w:val="007D1F6E"/>
    <w:rsid w:val="007D3832"/>
    <w:rsid w:val="007E0EE7"/>
    <w:rsid w:val="007E140B"/>
    <w:rsid w:val="007E2AFA"/>
    <w:rsid w:val="007E37DB"/>
    <w:rsid w:val="007E57F8"/>
    <w:rsid w:val="007E76CD"/>
    <w:rsid w:val="007F2A70"/>
    <w:rsid w:val="007F5425"/>
    <w:rsid w:val="007F7FD6"/>
    <w:rsid w:val="00802E0F"/>
    <w:rsid w:val="00806535"/>
    <w:rsid w:val="00807964"/>
    <w:rsid w:val="00811EA5"/>
    <w:rsid w:val="00812551"/>
    <w:rsid w:val="00830945"/>
    <w:rsid w:val="00832199"/>
    <w:rsid w:val="00832214"/>
    <w:rsid w:val="00840694"/>
    <w:rsid w:val="00844E5C"/>
    <w:rsid w:val="00851B36"/>
    <w:rsid w:val="00864557"/>
    <w:rsid w:val="008646B5"/>
    <w:rsid w:val="00866811"/>
    <w:rsid w:val="00867D78"/>
    <w:rsid w:val="00877BF9"/>
    <w:rsid w:val="008821E3"/>
    <w:rsid w:val="008834A1"/>
    <w:rsid w:val="00892035"/>
    <w:rsid w:val="008934B7"/>
    <w:rsid w:val="0089423C"/>
    <w:rsid w:val="00894EDF"/>
    <w:rsid w:val="00896250"/>
    <w:rsid w:val="008A2CF2"/>
    <w:rsid w:val="008B13C5"/>
    <w:rsid w:val="008B290D"/>
    <w:rsid w:val="008C2E4B"/>
    <w:rsid w:val="008D076D"/>
    <w:rsid w:val="008D3355"/>
    <w:rsid w:val="008D4163"/>
    <w:rsid w:val="008E0542"/>
    <w:rsid w:val="008E1E07"/>
    <w:rsid w:val="008E1F10"/>
    <w:rsid w:val="008E4F42"/>
    <w:rsid w:val="008E6AAE"/>
    <w:rsid w:val="008E7B7F"/>
    <w:rsid w:val="008F1643"/>
    <w:rsid w:val="008F35F9"/>
    <w:rsid w:val="008F4CB2"/>
    <w:rsid w:val="008F54FB"/>
    <w:rsid w:val="008F67D9"/>
    <w:rsid w:val="00903556"/>
    <w:rsid w:val="00910720"/>
    <w:rsid w:val="009133E1"/>
    <w:rsid w:val="00915A8A"/>
    <w:rsid w:val="00915D5B"/>
    <w:rsid w:val="00920B36"/>
    <w:rsid w:val="00922165"/>
    <w:rsid w:val="0092570C"/>
    <w:rsid w:val="00926ADE"/>
    <w:rsid w:val="009274D8"/>
    <w:rsid w:val="00935A13"/>
    <w:rsid w:val="00940BE2"/>
    <w:rsid w:val="00940CEC"/>
    <w:rsid w:val="009415E2"/>
    <w:rsid w:val="00943F60"/>
    <w:rsid w:val="00953ADC"/>
    <w:rsid w:val="0095556C"/>
    <w:rsid w:val="0095614E"/>
    <w:rsid w:val="00957B82"/>
    <w:rsid w:val="009675C7"/>
    <w:rsid w:val="00967618"/>
    <w:rsid w:val="00971521"/>
    <w:rsid w:val="00971EBD"/>
    <w:rsid w:val="00973009"/>
    <w:rsid w:val="00974577"/>
    <w:rsid w:val="0098153B"/>
    <w:rsid w:val="00984021"/>
    <w:rsid w:val="00986F96"/>
    <w:rsid w:val="00987F1E"/>
    <w:rsid w:val="009911B2"/>
    <w:rsid w:val="0099143B"/>
    <w:rsid w:val="00992D49"/>
    <w:rsid w:val="00994C12"/>
    <w:rsid w:val="00994F1D"/>
    <w:rsid w:val="00994FEE"/>
    <w:rsid w:val="00995E7B"/>
    <w:rsid w:val="009A0069"/>
    <w:rsid w:val="009A036F"/>
    <w:rsid w:val="009A0673"/>
    <w:rsid w:val="009A087A"/>
    <w:rsid w:val="009A1283"/>
    <w:rsid w:val="009A2BDD"/>
    <w:rsid w:val="009A568E"/>
    <w:rsid w:val="009B3465"/>
    <w:rsid w:val="009B6A01"/>
    <w:rsid w:val="009C0FB6"/>
    <w:rsid w:val="009C158F"/>
    <w:rsid w:val="009C23D4"/>
    <w:rsid w:val="009C74DA"/>
    <w:rsid w:val="009D44FD"/>
    <w:rsid w:val="009D5273"/>
    <w:rsid w:val="009E1C0E"/>
    <w:rsid w:val="009E51FA"/>
    <w:rsid w:val="009E7D4E"/>
    <w:rsid w:val="009F5BC0"/>
    <w:rsid w:val="009F748C"/>
    <w:rsid w:val="009F7750"/>
    <w:rsid w:val="00A06CE7"/>
    <w:rsid w:val="00A07C93"/>
    <w:rsid w:val="00A13F36"/>
    <w:rsid w:val="00A15DC7"/>
    <w:rsid w:val="00A22CAF"/>
    <w:rsid w:val="00A24E8F"/>
    <w:rsid w:val="00A30B13"/>
    <w:rsid w:val="00A31F91"/>
    <w:rsid w:val="00A34B98"/>
    <w:rsid w:val="00A35C76"/>
    <w:rsid w:val="00A36907"/>
    <w:rsid w:val="00A404A1"/>
    <w:rsid w:val="00A40911"/>
    <w:rsid w:val="00A43A0E"/>
    <w:rsid w:val="00A4524E"/>
    <w:rsid w:val="00A4721C"/>
    <w:rsid w:val="00A503FC"/>
    <w:rsid w:val="00A50C15"/>
    <w:rsid w:val="00A57837"/>
    <w:rsid w:val="00A57E87"/>
    <w:rsid w:val="00A66F8B"/>
    <w:rsid w:val="00A70FA9"/>
    <w:rsid w:val="00A71532"/>
    <w:rsid w:val="00A72308"/>
    <w:rsid w:val="00A72F4A"/>
    <w:rsid w:val="00A85684"/>
    <w:rsid w:val="00A96AB9"/>
    <w:rsid w:val="00AA3234"/>
    <w:rsid w:val="00AA3F7D"/>
    <w:rsid w:val="00AA7CF3"/>
    <w:rsid w:val="00AB5731"/>
    <w:rsid w:val="00AC19A3"/>
    <w:rsid w:val="00AC2DB5"/>
    <w:rsid w:val="00AC3A3B"/>
    <w:rsid w:val="00AC67AB"/>
    <w:rsid w:val="00AC7431"/>
    <w:rsid w:val="00AD2228"/>
    <w:rsid w:val="00AD4D8E"/>
    <w:rsid w:val="00AD592E"/>
    <w:rsid w:val="00AD65CC"/>
    <w:rsid w:val="00AD6F68"/>
    <w:rsid w:val="00AE287D"/>
    <w:rsid w:val="00AE4A73"/>
    <w:rsid w:val="00AE7F02"/>
    <w:rsid w:val="00AE7F06"/>
    <w:rsid w:val="00AF032C"/>
    <w:rsid w:val="00AF1790"/>
    <w:rsid w:val="00B03582"/>
    <w:rsid w:val="00B1263B"/>
    <w:rsid w:val="00B126C7"/>
    <w:rsid w:val="00B1329C"/>
    <w:rsid w:val="00B234D9"/>
    <w:rsid w:val="00B307CA"/>
    <w:rsid w:val="00B352D4"/>
    <w:rsid w:val="00B40FE1"/>
    <w:rsid w:val="00B41D48"/>
    <w:rsid w:val="00B51C7D"/>
    <w:rsid w:val="00B52405"/>
    <w:rsid w:val="00B53472"/>
    <w:rsid w:val="00B57636"/>
    <w:rsid w:val="00B62357"/>
    <w:rsid w:val="00B63F8B"/>
    <w:rsid w:val="00B64688"/>
    <w:rsid w:val="00B64CF4"/>
    <w:rsid w:val="00B66EC4"/>
    <w:rsid w:val="00B743C1"/>
    <w:rsid w:val="00B772A2"/>
    <w:rsid w:val="00B83BD5"/>
    <w:rsid w:val="00B84E3A"/>
    <w:rsid w:val="00B84F1E"/>
    <w:rsid w:val="00B85332"/>
    <w:rsid w:val="00B862A4"/>
    <w:rsid w:val="00B93D29"/>
    <w:rsid w:val="00B956DE"/>
    <w:rsid w:val="00B96923"/>
    <w:rsid w:val="00B97E4B"/>
    <w:rsid w:val="00BA0C01"/>
    <w:rsid w:val="00BA2CD9"/>
    <w:rsid w:val="00BB2F53"/>
    <w:rsid w:val="00BB578B"/>
    <w:rsid w:val="00BB6BF6"/>
    <w:rsid w:val="00BC25E7"/>
    <w:rsid w:val="00BC33C4"/>
    <w:rsid w:val="00BC52E9"/>
    <w:rsid w:val="00BD2C5C"/>
    <w:rsid w:val="00BD341C"/>
    <w:rsid w:val="00BD37ED"/>
    <w:rsid w:val="00BD3BFE"/>
    <w:rsid w:val="00BD3C66"/>
    <w:rsid w:val="00BD3E5F"/>
    <w:rsid w:val="00BD49CC"/>
    <w:rsid w:val="00BD7264"/>
    <w:rsid w:val="00BD75C0"/>
    <w:rsid w:val="00BE17B5"/>
    <w:rsid w:val="00BE435D"/>
    <w:rsid w:val="00BE5B52"/>
    <w:rsid w:val="00BF083F"/>
    <w:rsid w:val="00BF0F15"/>
    <w:rsid w:val="00BF42D6"/>
    <w:rsid w:val="00BF64BB"/>
    <w:rsid w:val="00C01811"/>
    <w:rsid w:val="00C02D9F"/>
    <w:rsid w:val="00C03669"/>
    <w:rsid w:val="00C052BB"/>
    <w:rsid w:val="00C05706"/>
    <w:rsid w:val="00C11FCC"/>
    <w:rsid w:val="00C22329"/>
    <w:rsid w:val="00C24814"/>
    <w:rsid w:val="00C25508"/>
    <w:rsid w:val="00C26262"/>
    <w:rsid w:val="00C347DB"/>
    <w:rsid w:val="00C349A0"/>
    <w:rsid w:val="00C363F8"/>
    <w:rsid w:val="00C41177"/>
    <w:rsid w:val="00C41D59"/>
    <w:rsid w:val="00C636C1"/>
    <w:rsid w:val="00C656F9"/>
    <w:rsid w:val="00C71DDA"/>
    <w:rsid w:val="00C81C5B"/>
    <w:rsid w:val="00C85235"/>
    <w:rsid w:val="00C8597B"/>
    <w:rsid w:val="00C86A8F"/>
    <w:rsid w:val="00C906DE"/>
    <w:rsid w:val="00C977DE"/>
    <w:rsid w:val="00CA451B"/>
    <w:rsid w:val="00CB5A1D"/>
    <w:rsid w:val="00CB6E9B"/>
    <w:rsid w:val="00CB7BAC"/>
    <w:rsid w:val="00CD2F88"/>
    <w:rsid w:val="00CD5727"/>
    <w:rsid w:val="00CE0906"/>
    <w:rsid w:val="00CE2308"/>
    <w:rsid w:val="00CE2F07"/>
    <w:rsid w:val="00CE5F93"/>
    <w:rsid w:val="00CE766C"/>
    <w:rsid w:val="00CE7EDC"/>
    <w:rsid w:val="00CF16FF"/>
    <w:rsid w:val="00CF48C2"/>
    <w:rsid w:val="00CF4FE2"/>
    <w:rsid w:val="00CF5FE7"/>
    <w:rsid w:val="00D03796"/>
    <w:rsid w:val="00D04EB8"/>
    <w:rsid w:val="00D1315A"/>
    <w:rsid w:val="00D13A40"/>
    <w:rsid w:val="00D145A8"/>
    <w:rsid w:val="00D2349B"/>
    <w:rsid w:val="00D234C8"/>
    <w:rsid w:val="00D24E63"/>
    <w:rsid w:val="00D314A3"/>
    <w:rsid w:val="00D3230F"/>
    <w:rsid w:val="00D344B2"/>
    <w:rsid w:val="00D3660A"/>
    <w:rsid w:val="00D41CF4"/>
    <w:rsid w:val="00D42635"/>
    <w:rsid w:val="00D4275F"/>
    <w:rsid w:val="00D45352"/>
    <w:rsid w:val="00D45550"/>
    <w:rsid w:val="00D47711"/>
    <w:rsid w:val="00D508F5"/>
    <w:rsid w:val="00D529FB"/>
    <w:rsid w:val="00D54572"/>
    <w:rsid w:val="00D55749"/>
    <w:rsid w:val="00D56001"/>
    <w:rsid w:val="00D5722F"/>
    <w:rsid w:val="00D623C6"/>
    <w:rsid w:val="00D63524"/>
    <w:rsid w:val="00D65226"/>
    <w:rsid w:val="00D65CA8"/>
    <w:rsid w:val="00D745FB"/>
    <w:rsid w:val="00D7721F"/>
    <w:rsid w:val="00D772E2"/>
    <w:rsid w:val="00D773FF"/>
    <w:rsid w:val="00D82E09"/>
    <w:rsid w:val="00D8465F"/>
    <w:rsid w:val="00D85B32"/>
    <w:rsid w:val="00D91AC5"/>
    <w:rsid w:val="00D93558"/>
    <w:rsid w:val="00D94AC3"/>
    <w:rsid w:val="00D979E2"/>
    <w:rsid w:val="00DA1EDB"/>
    <w:rsid w:val="00DB131A"/>
    <w:rsid w:val="00DB3DE3"/>
    <w:rsid w:val="00DB5165"/>
    <w:rsid w:val="00DB6C4B"/>
    <w:rsid w:val="00DB78D1"/>
    <w:rsid w:val="00DC0400"/>
    <w:rsid w:val="00DC08CE"/>
    <w:rsid w:val="00DC0F11"/>
    <w:rsid w:val="00DC17CF"/>
    <w:rsid w:val="00DC264F"/>
    <w:rsid w:val="00DC68D5"/>
    <w:rsid w:val="00DC727A"/>
    <w:rsid w:val="00DD2920"/>
    <w:rsid w:val="00DD5579"/>
    <w:rsid w:val="00DD5F3C"/>
    <w:rsid w:val="00DD7270"/>
    <w:rsid w:val="00DE0347"/>
    <w:rsid w:val="00DE2A20"/>
    <w:rsid w:val="00DE5895"/>
    <w:rsid w:val="00DE5989"/>
    <w:rsid w:val="00DE59A0"/>
    <w:rsid w:val="00DE7664"/>
    <w:rsid w:val="00DE7FA7"/>
    <w:rsid w:val="00DF04FB"/>
    <w:rsid w:val="00DF0BE1"/>
    <w:rsid w:val="00DF7A5D"/>
    <w:rsid w:val="00E12820"/>
    <w:rsid w:val="00E167B6"/>
    <w:rsid w:val="00E1732A"/>
    <w:rsid w:val="00E17E45"/>
    <w:rsid w:val="00E211A6"/>
    <w:rsid w:val="00E23748"/>
    <w:rsid w:val="00E3081F"/>
    <w:rsid w:val="00E318B3"/>
    <w:rsid w:val="00E31B1A"/>
    <w:rsid w:val="00E339FA"/>
    <w:rsid w:val="00E3413F"/>
    <w:rsid w:val="00E36EFE"/>
    <w:rsid w:val="00E419FD"/>
    <w:rsid w:val="00E536FD"/>
    <w:rsid w:val="00E64BEE"/>
    <w:rsid w:val="00E67D93"/>
    <w:rsid w:val="00E81D51"/>
    <w:rsid w:val="00E84887"/>
    <w:rsid w:val="00E85105"/>
    <w:rsid w:val="00E87DB8"/>
    <w:rsid w:val="00E9046E"/>
    <w:rsid w:val="00E9197E"/>
    <w:rsid w:val="00EA5969"/>
    <w:rsid w:val="00EA5AE7"/>
    <w:rsid w:val="00EA6B7F"/>
    <w:rsid w:val="00EB0612"/>
    <w:rsid w:val="00EB6549"/>
    <w:rsid w:val="00EB71D8"/>
    <w:rsid w:val="00EC172D"/>
    <w:rsid w:val="00EC27F0"/>
    <w:rsid w:val="00EC296F"/>
    <w:rsid w:val="00ED4E6E"/>
    <w:rsid w:val="00EE20D0"/>
    <w:rsid w:val="00EE360D"/>
    <w:rsid w:val="00EE4453"/>
    <w:rsid w:val="00EE4971"/>
    <w:rsid w:val="00EF1A32"/>
    <w:rsid w:val="00EF2205"/>
    <w:rsid w:val="00EF434F"/>
    <w:rsid w:val="00EF51E0"/>
    <w:rsid w:val="00EF73EA"/>
    <w:rsid w:val="00F02CDC"/>
    <w:rsid w:val="00F17E99"/>
    <w:rsid w:val="00F22F62"/>
    <w:rsid w:val="00F31155"/>
    <w:rsid w:val="00F31614"/>
    <w:rsid w:val="00F32794"/>
    <w:rsid w:val="00F401CA"/>
    <w:rsid w:val="00F43483"/>
    <w:rsid w:val="00F4530A"/>
    <w:rsid w:val="00F5498A"/>
    <w:rsid w:val="00F55F4C"/>
    <w:rsid w:val="00F566CA"/>
    <w:rsid w:val="00F56D54"/>
    <w:rsid w:val="00F61A6E"/>
    <w:rsid w:val="00F6216D"/>
    <w:rsid w:val="00F6418C"/>
    <w:rsid w:val="00F64832"/>
    <w:rsid w:val="00F71C39"/>
    <w:rsid w:val="00F76DB3"/>
    <w:rsid w:val="00F840EB"/>
    <w:rsid w:val="00F90182"/>
    <w:rsid w:val="00F9200D"/>
    <w:rsid w:val="00F9412E"/>
    <w:rsid w:val="00F95760"/>
    <w:rsid w:val="00F97416"/>
    <w:rsid w:val="00FA0C0F"/>
    <w:rsid w:val="00FA194B"/>
    <w:rsid w:val="00FA2F4C"/>
    <w:rsid w:val="00FA4244"/>
    <w:rsid w:val="00FC0488"/>
    <w:rsid w:val="00FC04D8"/>
    <w:rsid w:val="00FC3B1F"/>
    <w:rsid w:val="00FC6D2C"/>
    <w:rsid w:val="00FD279A"/>
    <w:rsid w:val="00FD378D"/>
    <w:rsid w:val="00FD4F6B"/>
    <w:rsid w:val="00FD7AD2"/>
    <w:rsid w:val="00FE0C42"/>
    <w:rsid w:val="00FE2C17"/>
    <w:rsid w:val="00FE3F73"/>
    <w:rsid w:val="00FE435C"/>
    <w:rsid w:val="00FE5663"/>
    <w:rsid w:val="00FE65E0"/>
    <w:rsid w:val="00FE6693"/>
    <w:rsid w:val="00FF1B33"/>
    <w:rsid w:val="00FF5270"/>
    <w:rsid w:val="00FF610C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81460B"/>
  <w15:docId w15:val="{4CF8CC86-AC12-4E8B-9A6D-212C9B0A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231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3231"/>
    <w:pPr>
      <w:keepNext/>
      <w:keepLines/>
      <w:spacing w:before="120" w:after="120"/>
      <w:outlineLvl w:val="0"/>
    </w:pPr>
    <w:rPr>
      <w:rFonts w:cs="Arial"/>
      <w:b/>
      <w:bCs/>
      <w:kern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3231"/>
    <w:pPr>
      <w:keepNext/>
      <w:keepLines/>
      <w:spacing w:before="120" w:after="120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3231"/>
    <w:pPr>
      <w:keepNext/>
      <w:spacing w:before="120" w:after="12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6697F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6697F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6697F"/>
    <w:rPr>
      <w:rFonts w:ascii="Cambria" w:hAnsi="Cambria" w:cs="Times New Roman"/>
      <w:b/>
      <w:bCs/>
      <w:sz w:val="26"/>
      <w:szCs w:val="26"/>
      <w:lang w:val="en-US" w:eastAsia="en-US"/>
    </w:rPr>
  </w:style>
  <w:style w:type="paragraph" w:styleId="Header">
    <w:name w:val="header"/>
    <w:basedOn w:val="NormalSingle"/>
    <w:link w:val="HeaderChar"/>
    <w:uiPriority w:val="99"/>
    <w:rsid w:val="00073231"/>
    <w:pPr>
      <w:tabs>
        <w:tab w:val="center" w:pos="4680"/>
        <w:tab w:val="right" w:pos="9360"/>
      </w:tabs>
      <w:spacing w:after="0"/>
      <w:jc w:val="center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6697F"/>
    <w:rPr>
      <w:rFonts w:cs="Times New Roman"/>
      <w:lang w:val="en-US" w:eastAsia="en-US"/>
    </w:rPr>
  </w:style>
  <w:style w:type="paragraph" w:styleId="Footer">
    <w:name w:val="footer"/>
    <w:basedOn w:val="NormalSingle"/>
    <w:link w:val="FooterChar"/>
    <w:uiPriority w:val="99"/>
    <w:rsid w:val="0007323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6697F"/>
    <w:rPr>
      <w:rFonts w:cs="Times New Roman"/>
      <w:lang w:val="en-US" w:eastAsia="en-US"/>
    </w:rPr>
  </w:style>
  <w:style w:type="character" w:styleId="PageNumber">
    <w:name w:val="page number"/>
    <w:basedOn w:val="DefaultParagraphFont"/>
    <w:uiPriority w:val="99"/>
    <w:rsid w:val="00073231"/>
    <w:rPr>
      <w:rFonts w:cs="Times New Roman"/>
    </w:rPr>
  </w:style>
  <w:style w:type="paragraph" w:customStyle="1" w:styleId="DWPVBulletlist1">
    <w:name w:val="DWPVBullet list1"/>
    <w:aliases w:val="BL1"/>
    <w:basedOn w:val="Normal"/>
    <w:uiPriority w:val="99"/>
    <w:rsid w:val="00073231"/>
    <w:pPr>
      <w:numPr>
        <w:numId w:val="1"/>
      </w:numPr>
      <w:spacing w:after="120"/>
    </w:pPr>
  </w:style>
  <w:style w:type="paragraph" w:customStyle="1" w:styleId="Plain">
    <w:name w:val="Plain"/>
    <w:basedOn w:val="Normal"/>
    <w:uiPriority w:val="99"/>
    <w:rsid w:val="00073231"/>
  </w:style>
  <w:style w:type="character" w:customStyle="1" w:styleId="Prompt">
    <w:name w:val="Prompt"/>
    <w:basedOn w:val="DefaultParagraphFont"/>
    <w:uiPriority w:val="99"/>
    <w:rsid w:val="00073231"/>
    <w:rPr>
      <w:rFonts w:cs="Times New Roman"/>
      <w:color w:val="0000FF"/>
    </w:rPr>
  </w:style>
  <w:style w:type="paragraph" w:customStyle="1" w:styleId="DWPVBlock">
    <w:name w:val="DWPVBlock"/>
    <w:aliases w:val="B"/>
    <w:basedOn w:val="Normal"/>
    <w:uiPriority w:val="99"/>
    <w:rsid w:val="00073231"/>
    <w:pPr>
      <w:ind w:left="720" w:right="720"/>
    </w:pPr>
  </w:style>
  <w:style w:type="paragraph" w:customStyle="1" w:styleId="DWPVBlock1">
    <w:name w:val="DWPVBlock1"/>
    <w:aliases w:val="B1"/>
    <w:basedOn w:val="Normal"/>
    <w:uiPriority w:val="99"/>
    <w:rsid w:val="00073231"/>
    <w:pPr>
      <w:ind w:left="1440" w:right="1440"/>
    </w:pPr>
  </w:style>
  <w:style w:type="paragraph" w:styleId="TOC1">
    <w:name w:val="toc 1"/>
    <w:basedOn w:val="Normal"/>
    <w:next w:val="Normal"/>
    <w:uiPriority w:val="99"/>
    <w:semiHidden/>
    <w:rsid w:val="00073231"/>
    <w:pPr>
      <w:keepNext/>
      <w:spacing w:before="240" w:after="160"/>
      <w:jc w:val="center"/>
    </w:pPr>
    <w:rPr>
      <w:b/>
      <w:caps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073231"/>
    <w:pPr>
      <w:tabs>
        <w:tab w:val="left" w:pos="1440"/>
        <w:tab w:val="right" w:leader="dot" w:pos="9360"/>
      </w:tabs>
      <w:ind w:left="720"/>
    </w:pPr>
  </w:style>
  <w:style w:type="paragraph" w:customStyle="1" w:styleId="DWPVHanging">
    <w:name w:val="DWPVHanging"/>
    <w:aliases w:val="H"/>
    <w:basedOn w:val="Normal"/>
    <w:uiPriority w:val="99"/>
    <w:rsid w:val="00073231"/>
    <w:pPr>
      <w:ind w:left="720" w:hanging="720"/>
    </w:pPr>
  </w:style>
  <w:style w:type="paragraph" w:customStyle="1" w:styleId="DWPVIndent1">
    <w:name w:val="DWPVIndent1"/>
    <w:aliases w:val="I1"/>
    <w:basedOn w:val="Normal"/>
    <w:uiPriority w:val="99"/>
    <w:rsid w:val="00073231"/>
    <w:pPr>
      <w:ind w:left="720"/>
    </w:pPr>
  </w:style>
  <w:style w:type="paragraph" w:customStyle="1" w:styleId="DWPVIndent2">
    <w:name w:val="DWPVIndent2"/>
    <w:aliases w:val="I2"/>
    <w:basedOn w:val="Normal"/>
    <w:uiPriority w:val="99"/>
    <w:rsid w:val="00073231"/>
    <w:pPr>
      <w:ind w:left="1440"/>
    </w:pPr>
  </w:style>
  <w:style w:type="paragraph" w:customStyle="1" w:styleId="DWPVIndent3">
    <w:name w:val="DWPVIndent3"/>
    <w:aliases w:val="I3"/>
    <w:basedOn w:val="Normal"/>
    <w:uiPriority w:val="99"/>
    <w:rsid w:val="00073231"/>
    <w:pPr>
      <w:ind w:left="2160"/>
    </w:pPr>
  </w:style>
  <w:style w:type="paragraph" w:customStyle="1" w:styleId="DWPVIndent4">
    <w:name w:val="DWPVIndent4"/>
    <w:aliases w:val="I4"/>
    <w:basedOn w:val="Normal"/>
    <w:uiPriority w:val="99"/>
    <w:rsid w:val="00073231"/>
    <w:pPr>
      <w:ind w:left="2880"/>
    </w:pPr>
  </w:style>
  <w:style w:type="paragraph" w:customStyle="1" w:styleId="DWPVIndent5">
    <w:name w:val="DWPVIndent5"/>
    <w:aliases w:val="I5"/>
    <w:basedOn w:val="Normal"/>
    <w:uiPriority w:val="99"/>
    <w:rsid w:val="00073231"/>
    <w:pPr>
      <w:ind w:left="3600"/>
    </w:pPr>
  </w:style>
  <w:style w:type="paragraph" w:customStyle="1" w:styleId="DWPVMainHeading">
    <w:name w:val="DWPVMainHeading"/>
    <w:aliases w:val="MH"/>
    <w:basedOn w:val="Normal"/>
    <w:next w:val="Normal"/>
    <w:uiPriority w:val="99"/>
    <w:rsid w:val="00073231"/>
    <w:pPr>
      <w:keepNext/>
      <w:keepLines/>
      <w:spacing w:before="120"/>
      <w:jc w:val="center"/>
      <w:outlineLvl w:val="0"/>
    </w:pPr>
    <w:rPr>
      <w:b/>
      <w:caps/>
      <w:u w:val="single"/>
    </w:rPr>
  </w:style>
  <w:style w:type="paragraph" w:customStyle="1" w:styleId="DWPVPlain">
    <w:name w:val="DWPVPlain"/>
    <w:aliases w:val="P"/>
    <w:basedOn w:val="Normal"/>
    <w:uiPriority w:val="99"/>
    <w:rsid w:val="00073231"/>
  </w:style>
  <w:style w:type="paragraph" w:customStyle="1" w:styleId="DWPVReference">
    <w:name w:val="DWPVReference"/>
    <w:aliases w:val="Ref"/>
    <w:basedOn w:val="Normal"/>
    <w:uiPriority w:val="99"/>
    <w:rsid w:val="00073231"/>
    <w:rPr>
      <w:b/>
    </w:rPr>
  </w:style>
  <w:style w:type="paragraph" w:customStyle="1" w:styleId="DWPVSubHeading">
    <w:name w:val="DWPVSubHeading"/>
    <w:aliases w:val="SH"/>
    <w:basedOn w:val="Normal"/>
    <w:next w:val="Normal"/>
    <w:uiPriority w:val="99"/>
    <w:rsid w:val="00073231"/>
    <w:pPr>
      <w:keepNext/>
      <w:keepLines/>
      <w:spacing w:before="120"/>
      <w:outlineLvl w:val="1"/>
    </w:pPr>
    <w:rPr>
      <w:b/>
    </w:rPr>
  </w:style>
  <w:style w:type="paragraph" w:customStyle="1" w:styleId="DWPVSubHeadingNoToc">
    <w:name w:val="DWPVSubHeadingNoToc"/>
    <w:aliases w:val="SHNT"/>
    <w:basedOn w:val="DWPVSubHeading"/>
    <w:next w:val="Normal"/>
    <w:uiPriority w:val="99"/>
    <w:rsid w:val="00073231"/>
    <w:pPr>
      <w:outlineLvl w:val="9"/>
    </w:pPr>
  </w:style>
  <w:style w:type="paragraph" w:customStyle="1" w:styleId="DWPVFirstLineIndent">
    <w:name w:val="DWPVFirstLineIndent"/>
    <w:aliases w:val="F"/>
    <w:basedOn w:val="Normal"/>
    <w:uiPriority w:val="99"/>
    <w:rsid w:val="00073231"/>
    <w:pPr>
      <w:tabs>
        <w:tab w:val="left" w:pos="1440"/>
      </w:tabs>
      <w:ind w:firstLine="1440"/>
    </w:pPr>
  </w:style>
  <w:style w:type="paragraph" w:customStyle="1" w:styleId="DWPVTableHeading">
    <w:name w:val="DWPVTableHeading"/>
    <w:aliases w:val="TH"/>
    <w:basedOn w:val="Normal"/>
    <w:uiPriority w:val="99"/>
    <w:rsid w:val="00073231"/>
    <w:pPr>
      <w:keepNext/>
      <w:keepLines/>
      <w:spacing w:before="120" w:after="120"/>
      <w:jc w:val="center"/>
    </w:pPr>
    <w:rPr>
      <w:b/>
    </w:rPr>
  </w:style>
  <w:style w:type="paragraph" w:customStyle="1" w:styleId="DWPVTableText">
    <w:name w:val="DWPVTableText"/>
    <w:aliases w:val="TT"/>
    <w:basedOn w:val="Normal"/>
    <w:uiPriority w:val="99"/>
    <w:rsid w:val="00073231"/>
    <w:pPr>
      <w:spacing w:before="60" w:after="60"/>
    </w:pPr>
  </w:style>
  <w:style w:type="paragraph" w:customStyle="1" w:styleId="DWPVBulletlist2">
    <w:name w:val="DWPVBullet list2"/>
    <w:aliases w:val="BL2"/>
    <w:basedOn w:val="Normal"/>
    <w:uiPriority w:val="99"/>
    <w:rsid w:val="00073231"/>
    <w:pPr>
      <w:numPr>
        <w:numId w:val="2"/>
      </w:numPr>
      <w:spacing w:after="120"/>
    </w:pPr>
  </w:style>
  <w:style w:type="paragraph" w:customStyle="1" w:styleId="Addenda">
    <w:name w:val="Addenda"/>
    <w:basedOn w:val="Normal"/>
    <w:next w:val="Normal"/>
    <w:uiPriority w:val="99"/>
    <w:rsid w:val="00073231"/>
    <w:pPr>
      <w:keepNext/>
      <w:keepLines/>
      <w:tabs>
        <w:tab w:val="right" w:pos="8640"/>
      </w:tabs>
      <w:jc w:val="center"/>
      <w:outlineLvl w:val="4"/>
    </w:pPr>
    <w:rPr>
      <w:rFonts w:ascii="Times New Roman Bold" w:hAnsi="Times New Roman Bold"/>
      <w:b/>
      <w:caps/>
    </w:rPr>
  </w:style>
  <w:style w:type="paragraph" w:styleId="FootnoteText">
    <w:name w:val="footnote text"/>
    <w:basedOn w:val="Normal"/>
    <w:next w:val="FootnoteTextIndent"/>
    <w:link w:val="FootnoteTextChar"/>
    <w:uiPriority w:val="99"/>
    <w:semiHidden/>
    <w:rsid w:val="00073231"/>
    <w:pPr>
      <w:tabs>
        <w:tab w:val="left" w:pos="720"/>
      </w:tabs>
      <w:spacing w:after="120"/>
      <w:ind w:left="720" w:hanging="72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6697F"/>
    <w:rPr>
      <w:rFonts w:cs="Times New Roman"/>
      <w:lang w:val="en-US" w:eastAsia="en-US"/>
    </w:rPr>
  </w:style>
  <w:style w:type="character" w:customStyle="1" w:styleId="Comment">
    <w:name w:val="Comment"/>
    <w:aliases w:val="C"/>
    <w:basedOn w:val="DefaultParagraphFont"/>
    <w:uiPriority w:val="99"/>
    <w:rsid w:val="00073231"/>
    <w:rPr>
      <w:rFonts w:cs="Times New Roman"/>
      <w:vanish/>
      <w:color w:val="FF00FF"/>
    </w:rPr>
  </w:style>
  <w:style w:type="paragraph" w:customStyle="1" w:styleId="DWPVLeft">
    <w:name w:val="DWPVLeft"/>
    <w:aliases w:val="L"/>
    <w:basedOn w:val="Normal"/>
    <w:uiPriority w:val="99"/>
    <w:rsid w:val="00073231"/>
  </w:style>
  <w:style w:type="character" w:styleId="FootnoteReference">
    <w:name w:val="footnote reference"/>
    <w:basedOn w:val="DefaultParagraphFont"/>
    <w:uiPriority w:val="99"/>
    <w:semiHidden/>
    <w:rsid w:val="00073231"/>
    <w:rPr>
      <w:rFonts w:cs="Times New Roman"/>
      <w:vertAlign w:val="superscript"/>
    </w:rPr>
  </w:style>
  <w:style w:type="paragraph" w:customStyle="1" w:styleId="DocsID">
    <w:name w:val="DocsID"/>
    <w:basedOn w:val="Normal"/>
    <w:uiPriority w:val="99"/>
    <w:rsid w:val="00073231"/>
    <w:rPr>
      <w:sz w:val="16"/>
    </w:rPr>
  </w:style>
  <w:style w:type="paragraph" w:customStyle="1" w:styleId="FootnoteTextIndent">
    <w:name w:val="Footnote Text Indent"/>
    <w:basedOn w:val="FootnoteText"/>
    <w:uiPriority w:val="99"/>
    <w:rsid w:val="00073231"/>
    <w:pPr>
      <w:tabs>
        <w:tab w:val="clear" w:pos="720"/>
      </w:tabs>
      <w:ind w:firstLine="0"/>
    </w:pPr>
  </w:style>
  <w:style w:type="paragraph" w:customStyle="1" w:styleId="DWPVRight">
    <w:name w:val="DWPVRight"/>
    <w:aliases w:val="R"/>
    <w:basedOn w:val="Normal"/>
    <w:uiPriority w:val="99"/>
    <w:rsid w:val="00073231"/>
    <w:pPr>
      <w:jc w:val="right"/>
    </w:pPr>
  </w:style>
  <w:style w:type="paragraph" w:customStyle="1" w:styleId="DWPVCentre">
    <w:name w:val="DWPVCentre"/>
    <w:basedOn w:val="Normal"/>
    <w:uiPriority w:val="99"/>
    <w:rsid w:val="00073231"/>
    <w:pPr>
      <w:jc w:val="center"/>
    </w:pPr>
  </w:style>
  <w:style w:type="paragraph" w:customStyle="1" w:styleId="NormalSingle">
    <w:name w:val="Normal Single"/>
    <w:uiPriority w:val="99"/>
    <w:rsid w:val="00073231"/>
    <w:pPr>
      <w:spacing w:after="240"/>
    </w:pPr>
    <w:rPr>
      <w:sz w:val="24"/>
      <w:szCs w:val="24"/>
      <w:lang w:val="en-CA"/>
    </w:rPr>
  </w:style>
  <w:style w:type="paragraph" w:customStyle="1" w:styleId="DWPV05FirstLineIndent">
    <w:name w:val="DWPV0.5FirstLineIndent"/>
    <w:basedOn w:val="Normal"/>
    <w:uiPriority w:val="99"/>
    <w:rsid w:val="00073231"/>
    <w:pPr>
      <w:ind w:firstLine="720"/>
    </w:pPr>
  </w:style>
  <w:style w:type="paragraph" w:customStyle="1" w:styleId="DWPVDoubleSpace">
    <w:name w:val="DWPVDoubleSpace"/>
    <w:aliases w:val="DS"/>
    <w:basedOn w:val="DWPVFirstLineIndent"/>
    <w:uiPriority w:val="99"/>
    <w:rsid w:val="00073231"/>
    <w:pPr>
      <w:spacing w:line="480" w:lineRule="auto"/>
    </w:pPr>
  </w:style>
  <w:style w:type="paragraph" w:customStyle="1" w:styleId="DWPVNormal">
    <w:name w:val="DWPVNormal"/>
    <w:aliases w:val="N"/>
    <w:basedOn w:val="Normal"/>
    <w:uiPriority w:val="99"/>
    <w:rsid w:val="00073231"/>
  </w:style>
  <w:style w:type="paragraph" w:customStyle="1" w:styleId="PlainSingle">
    <w:name w:val="Plain Single"/>
    <w:basedOn w:val="NormalSingle"/>
    <w:uiPriority w:val="99"/>
    <w:rsid w:val="00073231"/>
    <w:pPr>
      <w:spacing w:after="0"/>
    </w:pPr>
  </w:style>
  <w:style w:type="paragraph" w:customStyle="1" w:styleId="DWPVL1">
    <w:name w:val="DWPV L1"/>
    <w:aliases w:val="G1"/>
    <w:basedOn w:val="Normal"/>
    <w:uiPriority w:val="99"/>
    <w:rsid w:val="00073231"/>
    <w:pPr>
      <w:widowControl/>
      <w:numPr>
        <w:numId w:val="3"/>
      </w:numPr>
      <w:autoSpaceDE/>
      <w:autoSpaceDN/>
      <w:adjustRightInd/>
      <w:spacing w:after="240"/>
      <w:jc w:val="both"/>
      <w:outlineLvl w:val="0"/>
    </w:pPr>
    <w:rPr>
      <w:sz w:val="24"/>
      <w:szCs w:val="24"/>
      <w:lang w:val="en-CA"/>
    </w:rPr>
  </w:style>
  <w:style w:type="paragraph" w:customStyle="1" w:styleId="DWPVL2">
    <w:name w:val="DWPV L2"/>
    <w:aliases w:val="G2"/>
    <w:basedOn w:val="Normal"/>
    <w:uiPriority w:val="99"/>
    <w:rsid w:val="00073231"/>
    <w:pPr>
      <w:widowControl/>
      <w:numPr>
        <w:ilvl w:val="1"/>
        <w:numId w:val="3"/>
      </w:numPr>
      <w:autoSpaceDE/>
      <w:autoSpaceDN/>
      <w:adjustRightInd/>
      <w:spacing w:after="240"/>
      <w:jc w:val="both"/>
      <w:outlineLvl w:val="1"/>
    </w:pPr>
    <w:rPr>
      <w:sz w:val="24"/>
      <w:szCs w:val="24"/>
      <w:lang w:val="en-CA"/>
    </w:rPr>
  </w:style>
  <w:style w:type="paragraph" w:customStyle="1" w:styleId="DWPVL3">
    <w:name w:val="DWPV L3"/>
    <w:aliases w:val="G3"/>
    <w:basedOn w:val="Normal"/>
    <w:uiPriority w:val="99"/>
    <w:rsid w:val="00073231"/>
    <w:pPr>
      <w:widowControl/>
      <w:numPr>
        <w:ilvl w:val="2"/>
        <w:numId w:val="3"/>
      </w:numPr>
      <w:autoSpaceDE/>
      <w:autoSpaceDN/>
      <w:adjustRightInd/>
      <w:spacing w:after="240"/>
      <w:jc w:val="both"/>
      <w:outlineLvl w:val="2"/>
    </w:pPr>
    <w:rPr>
      <w:sz w:val="24"/>
      <w:szCs w:val="24"/>
      <w:lang w:val="en-CA"/>
    </w:rPr>
  </w:style>
  <w:style w:type="paragraph" w:customStyle="1" w:styleId="DWPVL4">
    <w:name w:val="DWPV L4"/>
    <w:aliases w:val="G4"/>
    <w:basedOn w:val="Normal"/>
    <w:uiPriority w:val="99"/>
    <w:rsid w:val="00073231"/>
    <w:pPr>
      <w:widowControl/>
      <w:numPr>
        <w:ilvl w:val="3"/>
        <w:numId w:val="3"/>
      </w:numPr>
      <w:autoSpaceDE/>
      <w:autoSpaceDN/>
      <w:adjustRightInd/>
      <w:spacing w:after="240"/>
      <w:jc w:val="both"/>
      <w:outlineLvl w:val="3"/>
    </w:pPr>
    <w:rPr>
      <w:sz w:val="24"/>
      <w:szCs w:val="24"/>
      <w:lang w:val="en-CA"/>
    </w:rPr>
  </w:style>
  <w:style w:type="paragraph" w:customStyle="1" w:styleId="DWPVL5">
    <w:name w:val="DWPV L5"/>
    <w:aliases w:val="G5"/>
    <w:basedOn w:val="Normal"/>
    <w:uiPriority w:val="99"/>
    <w:rsid w:val="00073231"/>
    <w:pPr>
      <w:widowControl/>
      <w:numPr>
        <w:ilvl w:val="4"/>
        <w:numId w:val="3"/>
      </w:numPr>
      <w:autoSpaceDE/>
      <w:autoSpaceDN/>
      <w:adjustRightInd/>
      <w:spacing w:after="240"/>
      <w:jc w:val="both"/>
    </w:pPr>
    <w:rPr>
      <w:sz w:val="24"/>
      <w:szCs w:val="24"/>
      <w:lang w:val="en-CA"/>
    </w:rPr>
  </w:style>
  <w:style w:type="paragraph" w:customStyle="1" w:styleId="DWPVL6">
    <w:name w:val="DWPV L6"/>
    <w:aliases w:val="G6"/>
    <w:basedOn w:val="Normal"/>
    <w:uiPriority w:val="99"/>
    <w:rsid w:val="00073231"/>
    <w:pPr>
      <w:widowControl/>
      <w:numPr>
        <w:ilvl w:val="5"/>
        <w:numId w:val="3"/>
      </w:numPr>
      <w:autoSpaceDE/>
      <w:autoSpaceDN/>
      <w:adjustRightInd/>
      <w:spacing w:after="240"/>
      <w:jc w:val="both"/>
    </w:pPr>
    <w:rPr>
      <w:sz w:val="24"/>
      <w:szCs w:val="24"/>
      <w:lang w:val="en-CA"/>
    </w:rPr>
  </w:style>
  <w:style w:type="paragraph" w:customStyle="1" w:styleId="DWPVL7">
    <w:name w:val="DWPV L7"/>
    <w:aliases w:val="G7"/>
    <w:basedOn w:val="Normal"/>
    <w:uiPriority w:val="99"/>
    <w:rsid w:val="00073231"/>
    <w:pPr>
      <w:widowControl/>
      <w:numPr>
        <w:ilvl w:val="6"/>
        <w:numId w:val="3"/>
      </w:numPr>
      <w:autoSpaceDE/>
      <w:autoSpaceDN/>
      <w:adjustRightInd/>
      <w:spacing w:after="240"/>
      <w:jc w:val="both"/>
    </w:pPr>
    <w:rPr>
      <w:sz w:val="24"/>
      <w:szCs w:val="24"/>
      <w:lang w:val="en-CA"/>
    </w:rPr>
  </w:style>
  <w:style w:type="paragraph" w:customStyle="1" w:styleId="DWPVL8">
    <w:name w:val="DWPV L8"/>
    <w:aliases w:val="G8"/>
    <w:basedOn w:val="Normal"/>
    <w:uiPriority w:val="99"/>
    <w:rsid w:val="00073231"/>
    <w:pPr>
      <w:widowControl/>
      <w:numPr>
        <w:ilvl w:val="7"/>
        <w:numId w:val="3"/>
      </w:numPr>
      <w:autoSpaceDE/>
      <w:autoSpaceDN/>
      <w:adjustRightInd/>
      <w:spacing w:after="240"/>
      <w:jc w:val="both"/>
    </w:pPr>
    <w:rPr>
      <w:sz w:val="24"/>
      <w:szCs w:val="24"/>
      <w:lang w:val="en-CA"/>
    </w:rPr>
  </w:style>
  <w:style w:type="paragraph" w:customStyle="1" w:styleId="DWPVL9">
    <w:name w:val="DWPV L9"/>
    <w:aliases w:val="G9"/>
    <w:basedOn w:val="Normal"/>
    <w:uiPriority w:val="99"/>
    <w:rsid w:val="00073231"/>
    <w:pPr>
      <w:widowControl/>
      <w:numPr>
        <w:ilvl w:val="8"/>
        <w:numId w:val="3"/>
      </w:numPr>
      <w:autoSpaceDE/>
      <w:autoSpaceDN/>
      <w:adjustRightInd/>
      <w:spacing w:after="240"/>
      <w:jc w:val="both"/>
    </w:pPr>
    <w:rPr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rsid w:val="008834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834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1C4F"/>
    <w:pPr>
      <w:ind w:left="720"/>
      <w:contextualSpacing/>
    </w:pPr>
  </w:style>
  <w:style w:type="paragraph" w:customStyle="1" w:styleId="Default">
    <w:name w:val="Default"/>
    <w:rsid w:val="00D623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CA"/>
    </w:rPr>
  </w:style>
  <w:style w:type="paragraph" w:styleId="NormalWeb">
    <w:name w:val="Normal (Web)"/>
    <w:basedOn w:val="Normal"/>
    <w:uiPriority w:val="99"/>
    <w:semiHidden/>
    <w:unhideWhenUsed/>
    <w:rsid w:val="006716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53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B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B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B2D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42080C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42080C"/>
    <w:rPr>
      <w:rFonts w:ascii="Calibri" w:eastAsiaTheme="minorHAnsi" w:hAnsi="Calibri" w:cstheme="minorBidi"/>
      <w:szCs w:val="21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C86A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01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6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99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4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39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0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1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87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16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5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89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244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44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387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50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689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911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9527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089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1924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400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5623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02287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1018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7412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1559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38463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4332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55679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63811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ware\templates\4105\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E8D90-6555-4CE3-89BD-EC10AB9A1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BRADFORD WEST GWILLIMBURY / INNISFIL</vt:lpstr>
    </vt:vector>
  </TitlesOfParts>
  <Company>Davies Ward Phillips &amp; Vineberg LLP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BRADFORD WEST GWILLIMBURY / INNISFIL</dc:title>
  <dc:creator>PVANDERD</dc:creator>
  <dc:description>v1.15</dc:description>
  <cp:lastModifiedBy>Maria Gucciardi</cp:lastModifiedBy>
  <cp:revision>3</cp:revision>
  <cp:lastPrinted>2025-05-20T14:19:00Z</cp:lastPrinted>
  <dcterms:created xsi:type="dcterms:W3CDTF">2026-07-10T19:34:00Z</dcterms:created>
  <dcterms:modified xsi:type="dcterms:W3CDTF">2026-07-10T19:37:00Z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AutoUpdate">
    <vt:lpwstr/>
  </property>
  <property fmtid="{D5CDD505-2E9C-101B-9397-08002B2CF9AE}" pid="3" name="DocsID">
    <vt:lpwstr/>
  </property>
</Properties>
</file>